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18" w:type="pct"/>
        <w:tblInd w:w="-284" w:type="dxa"/>
        <w:tblLayout w:type="fixed"/>
        <w:tblLook w:val="0600" w:firstRow="0" w:lastRow="0" w:firstColumn="0" w:lastColumn="0" w:noHBand="1" w:noVBand="1"/>
      </w:tblPr>
      <w:tblGrid>
        <w:gridCol w:w="648"/>
        <w:gridCol w:w="200"/>
        <w:gridCol w:w="4677"/>
        <w:gridCol w:w="285"/>
        <w:gridCol w:w="785"/>
        <w:gridCol w:w="4461"/>
        <w:gridCol w:w="426"/>
        <w:gridCol w:w="192"/>
      </w:tblGrid>
      <w:tr w:rsidR="005B624C" w:rsidRPr="00F3182D" w14:paraId="7BB90C76" w14:textId="77777777" w:rsidTr="00C00D37">
        <w:trPr>
          <w:trHeight w:hRule="exact" w:val="1363"/>
        </w:trPr>
        <w:tc>
          <w:tcPr>
            <w:tcW w:w="648" w:type="dxa"/>
          </w:tcPr>
          <w:p w14:paraId="2DCAF55C" w14:textId="77777777" w:rsidR="005B624C" w:rsidRPr="00F3182D" w:rsidRDefault="005B624C">
            <w:pPr>
              <w:pStyle w:val="Ttulodocronograma"/>
              <w:rPr>
                <w:color w:val="44546A" w:themeColor="text2"/>
                <w:lang w:val="pt-BR"/>
              </w:rPr>
            </w:pPr>
          </w:p>
        </w:tc>
        <w:tc>
          <w:tcPr>
            <w:tcW w:w="11026" w:type="dxa"/>
            <w:gridSpan w:val="7"/>
          </w:tcPr>
          <w:p w14:paraId="5E3393C6" w14:textId="2001FF3F" w:rsidR="005B624C" w:rsidRPr="00192742" w:rsidRDefault="00826000" w:rsidP="00F72EB9">
            <w:pPr>
              <w:pStyle w:val="Ttulodocronograma"/>
              <w:jc w:val="right"/>
              <w:rPr>
                <w:sz w:val="64"/>
                <w:szCs w:val="64"/>
                <w:lang w:val="pt-BR"/>
              </w:rPr>
            </w:pPr>
            <w:r w:rsidRPr="00192742">
              <w:rPr>
                <w:sz w:val="64"/>
                <w:szCs w:val="64"/>
                <w:lang w:val="pt-BR" w:bidi="pt-BR"/>
              </w:rPr>
              <w:t xml:space="preserve">Semana </w:t>
            </w:r>
            <w:r w:rsidR="00614FC8" w:rsidRPr="00192742">
              <w:rPr>
                <w:sz w:val="64"/>
                <w:szCs w:val="64"/>
                <w:lang w:val="pt-BR" w:bidi="pt-BR"/>
              </w:rPr>
              <w:t>em</w:t>
            </w:r>
            <w:r w:rsidR="00BD73EE">
              <w:rPr>
                <w:sz w:val="64"/>
                <w:szCs w:val="64"/>
                <w:lang w:val="pt-BR" w:bidi="pt-BR"/>
              </w:rPr>
              <w:t xml:space="preserve"> </w:t>
            </w:r>
            <w:r w:rsidR="00A02EB6">
              <w:rPr>
                <w:sz w:val="64"/>
                <w:szCs w:val="64"/>
                <w:lang w:val="pt-BR" w:bidi="pt-BR"/>
              </w:rPr>
              <w:t>dubai</w:t>
            </w:r>
          </w:p>
        </w:tc>
      </w:tr>
      <w:tr w:rsidR="005B624C" w:rsidRPr="00F3182D" w14:paraId="65859030" w14:textId="77777777" w:rsidTr="00C00D37">
        <w:trPr>
          <w:trHeight w:hRule="exact" w:val="698"/>
        </w:trPr>
        <w:tc>
          <w:tcPr>
            <w:tcW w:w="848" w:type="dxa"/>
            <w:gridSpan w:val="2"/>
          </w:tcPr>
          <w:p w14:paraId="3727DC60" w14:textId="77777777" w:rsidR="00166B0C" w:rsidRPr="00F3182D" w:rsidRDefault="00166B0C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962" w:type="dxa"/>
            <w:gridSpan w:val="2"/>
            <w:vAlign w:val="bottom"/>
          </w:tcPr>
          <w:p w14:paraId="0F3E2918" w14:textId="3D67AEBB" w:rsidR="005B624C" w:rsidRPr="00F3182D" w:rsidRDefault="00FA47FC" w:rsidP="00583006">
            <w:pPr>
              <w:pStyle w:val="Diadasemana"/>
              <w:rPr>
                <w:rFonts w:ascii="Calibri" w:hAnsi="Calibri"/>
                <w:lang w:val="pt-BR"/>
              </w:rPr>
            </w:pPr>
            <w:r>
              <w:rPr>
                <w:rFonts w:ascii="Calibri" w:hAnsi="Calibri"/>
                <w:lang w:val="pt-BR"/>
              </w:rPr>
              <w:t>1º Dia</w:t>
            </w:r>
            <w:r w:rsidR="00CA2606">
              <w:rPr>
                <w:rFonts w:ascii="Calibri" w:hAnsi="Calibri"/>
                <w:lang w:val="pt-BR"/>
              </w:rPr>
              <w:t xml:space="preserve"> 11/</w:t>
            </w:r>
            <w:r w:rsidR="0086171C">
              <w:rPr>
                <w:rFonts w:ascii="Calibri" w:hAnsi="Calibri"/>
                <w:lang w:val="pt-BR"/>
              </w:rPr>
              <w:t>mar</w:t>
            </w:r>
          </w:p>
        </w:tc>
        <w:tc>
          <w:tcPr>
            <w:tcW w:w="785" w:type="dxa"/>
            <w:vAlign w:val="bottom"/>
          </w:tcPr>
          <w:p w14:paraId="5EBB2581" w14:textId="77777777" w:rsidR="005B624C" w:rsidRPr="00F3182D" w:rsidRDefault="005B624C" w:rsidP="00583006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5079" w:type="dxa"/>
            <w:gridSpan w:val="3"/>
            <w:vAlign w:val="bottom"/>
          </w:tcPr>
          <w:p w14:paraId="4C9AB103" w14:textId="3AF687F9" w:rsidR="005B624C" w:rsidRPr="00F3182D" w:rsidRDefault="0001548B" w:rsidP="0001548B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4º Dia</w:t>
            </w:r>
            <w:r w:rsidR="0086171C">
              <w:rPr>
                <w:lang w:val="pt-BR"/>
              </w:rPr>
              <w:t xml:space="preserve"> 14/mar</w:t>
            </w:r>
          </w:p>
        </w:tc>
      </w:tr>
      <w:tr w:rsidR="00614FC8" w:rsidRPr="00F3182D" w14:paraId="5F706FED" w14:textId="77777777" w:rsidTr="00C00D37">
        <w:trPr>
          <w:gridAfter w:val="1"/>
          <w:wAfter w:w="192" w:type="dxa"/>
          <w:trHeight w:hRule="exact" w:val="340"/>
        </w:trPr>
        <w:tc>
          <w:tcPr>
            <w:tcW w:w="848" w:type="dxa"/>
            <w:gridSpan w:val="2"/>
          </w:tcPr>
          <w:p w14:paraId="4FF961F2" w14:textId="77777777" w:rsidR="00614FC8" w:rsidRPr="00F3182D" w:rsidRDefault="00614FC8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2C567A" w:themeFill="accent1"/>
          </w:tcPr>
          <w:p w14:paraId="0C7472E4" w14:textId="09325899" w:rsidR="00614FC8" w:rsidRPr="00F3182D" w:rsidRDefault="00614FC8" w:rsidP="00614FC8">
            <w:pPr>
              <w:pStyle w:val="Cabealhodecoluna"/>
              <w:jc w:val="center"/>
              <w:rPr>
                <w:lang w:val="pt-BR"/>
              </w:rPr>
            </w:pPr>
          </w:p>
        </w:tc>
        <w:tc>
          <w:tcPr>
            <w:tcW w:w="785" w:type="dxa"/>
          </w:tcPr>
          <w:p w14:paraId="6A685E08" w14:textId="77777777" w:rsidR="00614FC8" w:rsidRPr="00F3182D" w:rsidRDefault="00614FC8">
            <w:pPr>
              <w:pStyle w:val="Horrio"/>
              <w:rPr>
                <w:color w:val="FFFFFF" w:themeColor="background1"/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2C567A" w:themeFill="accent1"/>
          </w:tcPr>
          <w:p w14:paraId="430CDC69" w14:textId="6B7D8D11" w:rsidR="00614FC8" w:rsidRPr="00F3182D" w:rsidRDefault="00614FC8" w:rsidP="00D05149">
            <w:pPr>
              <w:pStyle w:val="Cabealhodecoluna"/>
              <w:rPr>
                <w:lang w:val="pt-BR"/>
              </w:rPr>
            </w:pPr>
          </w:p>
        </w:tc>
      </w:tr>
      <w:tr w:rsidR="00614FC8" w:rsidRPr="00F3182D" w14:paraId="081B6A94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7782B162" w14:textId="77777777" w:rsidR="00614FC8" w:rsidRPr="00F3182D" w:rsidRDefault="00614FC8" w:rsidP="00F3182D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8:00</w:t>
            </w:r>
          </w:p>
        </w:tc>
        <w:tc>
          <w:tcPr>
            <w:tcW w:w="4962" w:type="dxa"/>
            <w:gridSpan w:val="2"/>
          </w:tcPr>
          <w:p w14:paraId="70C924A7" w14:textId="1DFAD832" w:rsidR="00614FC8" w:rsidRPr="00F3182D" w:rsidRDefault="00717364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Café</w:t>
            </w:r>
          </w:p>
        </w:tc>
        <w:tc>
          <w:tcPr>
            <w:tcW w:w="785" w:type="dxa"/>
          </w:tcPr>
          <w:p w14:paraId="6F901194" w14:textId="77777777" w:rsidR="00614FC8" w:rsidRPr="00F3182D" w:rsidRDefault="00614FC8" w:rsidP="00F3182D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8:00</w:t>
            </w:r>
          </w:p>
        </w:tc>
        <w:tc>
          <w:tcPr>
            <w:tcW w:w="4887" w:type="dxa"/>
            <w:gridSpan w:val="2"/>
          </w:tcPr>
          <w:p w14:paraId="4F18DE77" w14:textId="51BCABD8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06BACEF7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1ED46019" w14:textId="57D6BC9B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018FDF26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0770734C" w14:textId="5BB29D40" w:rsidR="00614FC8" w:rsidRPr="00F3182D" w:rsidRDefault="00EE4251" w:rsidP="00F3182D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09:00</w:t>
            </w: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4569FF95" w14:textId="0D501A9A" w:rsidR="00614FC8" w:rsidRDefault="00EE4251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Café </w:t>
            </w:r>
          </w:p>
          <w:p w14:paraId="323A6ED6" w14:textId="40242346" w:rsidR="0068182D" w:rsidRPr="00F3182D" w:rsidRDefault="0068182D" w:rsidP="00F3182D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521ECACF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47A2A0C3" w14:textId="77777777" w:rsidR="00614FC8" w:rsidRPr="00F3182D" w:rsidRDefault="00614FC8" w:rsidP="00F3182D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10:00</w:t>
            </w:r>
          </w:p>
        </w:tc>
        <w:tc>
          <w:tcPr>
            <w:tcW w:w="4962" w:type="dxa"/>
            <w:gridSpan w:val="2"/>
          </w:tcPr>
          <w:p w14:paraId="680A81F3" w14:textId="7E3E2DA6" w:rsidR="00614FC8" w:rsidRPr="00F3182D" w:rsidRDefault="00717364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Em horário programado, encontro com a equipe para o</w:t>
            </w:r>
          </w:p>
        </w:tc>
        <w:tc>
          <w:tcPr>
            <w:tcW w:w="785" w:type="dxa"/>
          </w:tcPr>
          <w:p w14:paraId="76282A8E" w14:textId="4F8B463A" w:rsidR="00614FC8" w:rsidRPr="00F3182D" w:rsidRDefault="00EE4251" w:rsidP="00F3182D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10:00</w:t>
            </w:r>
          </w:p>
        </w:tc>
        <w:tc>
          <w:tcPr>
            <w:tcW w:w="4887" w:type="dxa"/>
            <w:gridSpan w:val="2"/>
          </w:tcPr>
          <w:p w14:paraId="4DD3D1A7" w14:textId="290B6DD6" w:rsidR="00614FC8" w:rsidRPr="00F3182D" w:rsidRDefault="00AB1F71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Visita ao </w:t>
            </w:r>
            <w:r w:rsidR="00EE4251">
              <w:rPr>
                <w:lang w:val="pt-BR"/>
              </w:rPr>
              <w:t>Burj Khalifa</w:t>
            </w:r>
            <w:r w:rsidR="00BB48FE">
              <w:rPr>
                <w:lang w:val="pt-BR"/>
              </w:rPr>
              <w:t xml:space="preserve"> (ver*5)</w:t>
            </w:r>
          </w:p>
        </w:tc>
      </w:tr>
      <w:tr w:rsidR="00614FC8" w:rsidRPr="00F3182D" w14:paraId="11320417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02574A8F" w14:textId="567D3029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04BF87D9" w14:textId="5E3B15BC" w:rsidR="00614FC8" w:rsidRPr="00F3182D" w:rsidRDefault="00717364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City tour pela cidade</w:t>
            </w:r>
            <w:r w:rsidR="00FA47FC">
              <w:rPr>
                <w:lang w:val="pt-BR"/>
              </w:rPr>
              <w:t xml:space="preserve"> (ver*1)</w:t>
            </w:r>
          </w:p>
        </w:tc>
        <w:tc>
          <w:tcPr>
            <w:tcW w:w="785" w:type="dxa"/>
          </w:tcPr>
          <w:p w14:paraId="42CB318D" w14:textId="50BD9ECE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03DEB0D1" w14:textId="229BDFE5" w:rsidR="00614FC8" w:rsidRPr="00F3182D" w:rsidRDefault="00AB1F71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Subida ao mirante.</w:t>
            </w:r>
          </w:p>
        </w:tc>
      </w:tr>
      <w:tr w:rsidR="00614FC8" w:rsidRPr="00F3182D" w14:paraId="58447CC8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46D3A8BE" w14:textId="58EF276A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5231E65A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5F5EFD1C" w14:textId="158220A0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3F7DCD94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679F1C0A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5673F293" w14:textId="69C7F787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2F89DC4A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56D4C26C" w14:textId="3C2A6128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42663F81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032CCE74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5E03A637" w14:textId="376FF712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709C7018" w14:textId="78D3465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3C854793" w14:textId="77777777" w:rsidR="00614FC8" w:rsidRPr="00F3182D" w:rsidRDefault="00614FC8" w:rsidP="00F3182D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14:00</w:t>
            </w:r>
          </w:p>
        </w:tc>
        <w:tc>
          <w:tcPr>
            <w:tcW w:w="4887" w:type="dxa"/>
            <w:gridSpan w:val="2"/>
          </w:tcPr>
          <w:p w14:paraId="04747803" w14:textId="52D2ABCC" w:rsidR="00614FC8" w:rsidRPr="00F3182D" w:rsidRDefault="00C00D37" w:rsidP="00F3182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Tarde livre – sugestão </w:t>
            </w:r>
            <w:r w:rsidRPr="00C00D37">
              <w:rPr>
                <w:lang w:val="pt-BR"/>
              </w:rPr>
              <w:t>visita</w:t>
            </w:r>
            <w:r>
              <w:rPr>
                <w:lang w:val="pt-BR"/>
              </w:rPr>
              <w:t xml:space="preserve">r </w:t>
            </w:r>
            <w:r w:rsidRPr="00C00D37">
              <w:rPr>
                <w:lang w:val="pt-BR"/>
              </w:rPr>
              <w:t>o maior aquário</w:t>
            </w:r>
            <w:r>
              <w:rPr>
                <w:lang w:val="pt-BR"/>
              </w:rPr>
              <w:t xml:space="preserve"> do</w:t>
            </w:r>
            <w:r w:rsidRPr="00C00D37">
              <w:rPr>
                <w:lang w:val="pt-BR"/>
              </w:rPr>
              <w:t xml:space="preserve"> mundo</w:t>
            </w:r>
          </w:p>
        </w:tc>
      </w:tr>
      <w:tr w:rsidR="00614FC8" w:rsidRPr="00F3182D" w14:paraId="6557BBEE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68F8F6EE" w14:textId="5D663F22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73A3BE6B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6BCD0C99" w14:textId="4871C5F4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45158337" w14:textId="0523460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173E007A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71D18953" w14:textId="44E76EDE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01B88931" w14:textId="4E4840B6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1F73BFB8" w14:textId="4FC3EC32" w:rsidR="00614FC8" w:rsidRPr="00F3182D" w:rsidRDefault="00614FC8" w:rsidP="00F3182D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1DB72CCA" w14:textId="77777777" w:rsidR="00614FC8" w:rsidRPr="00F3182D" w:rsidRDefault="00614FC8" w:rsidP="00F3182D">
            <w:pPr>
              <w:pStyle w:val="Nomeenmero"/>
              <w:rPr>
                <w:lang w:val="pt-BR"/>
              </w:rPr>
            </w:pPr>
          </w:p>
        </w:tc>
      </w:tr>
      <w:tr w:rsidR="00DD5519" w:rsidRPr="00F3182D" w14:paraId="7D12DA88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40A4F98C" w14:textId="2EB373D0" w:rsidR="00DD5519" w:rsidRPr="00F3182D" w:rsidRDefault="00DD5519" w:rsidP="00DD5519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</w:t>
            </w:r>
            <w:r>
              <w:rPr>
                <w:lang w:val="pt-BR" w:bidi="pt-BR"/>
              </w:rPr>
              <w:t>8</w:t>
            </w:r>
            <w:r w:rsidRPr="00F3182D">
              <w:rPr>
                <w:lang w:val="pt-BR" w:bidi="pt-BR"/>
              </w:rPr>
              <w:t>:00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52377353" w14:textId="3860E823" w:rsidR="00DD5519" w:rsidRPr="00F3182D" w:rsidRDefault="00DD5519" w:rsidP="00DD5519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Noite livre – sugestão </w:t>
            </w:r>
            <w:r w:rsidR="003963B3">
              <w:rPr>
                <w:lang w:val="pt-BR"/>
              </w:rPr>
              <w:t>visita ao Dubai Mall</w:t>
            </w:r>
          </w:p>
        </w:tc>
        <w:tc>
          <w:tcPr>
            <w:tcW w:w="785" w:type="dxa"/>
          </w:tcPr>
          <w:p w14:paraId="34502081" w14:textId="3533E7DE" w:rsidR="00DD5519" w:rsidRPr="00F3182D" w:rsidRDefault="00DD5519" w:rsidP="00DD5519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</w:t>
            </w:r>
            <w:r>
              <w:rPr>
                <w:lang w:val="pt-BR" w:bidi="pt-BR"/>
              </w:rPr>
              <w:t>8</w:t>
            </w:r>
            <w:r w:rsidRPr="00F3182D">
              <w:rPr>
                <w:lang w:val="pt-BR" w:bidi="pt-BR"/>
              </w:rPr>
              <w:t>:00</w:t>
            </w: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53AF09AB" w14:textId="1C7B56D8" w:rsidR="00DD5519" w:rsidRPr="00F3182D" w:rsidRDefault="00DD5519" w:rsidP="00DD5519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Noite livre – </w:t>
            </w:r>
            <w:r w:rsidR="00FD30FD">
              <w:rPr>
                <w:lang w:val="pt-BR"/>
              </w:rPr>
              <w:t xml:space="preserve">finalizar a noite assistindo </w:t>
            </w:r>
            <w:proofErr w:type="spellStart"/>
            <w:r w:rsidR="00FD30FD">
              <w:rPr>
                <w:lang w:val="pt-BR"/>
              </w:rPr>
              <w:t>o</w:t>
            </w:r>
            <w:proofErr w:type="spellEnd"/>
            <w:r w:rsidR="00FD30FD">
              <w:rPr>
                <w:lang w:val="pt-BR"/>
              </w:rPr>
              <w:t xml:space="preserve"> Show das </w:t>
            </w:r>
            <w:r w:rsidR="00BB48FE">
              <w:rPr>
                <w:lang w:val="pt-BR"/>
              </w:rPr>
              <w:t>á</w:t>
            </w:r>
            <w:r w:rsidR="00FD30FD">
              <w:rPr>
                <w:lang w:val="pt-BR"/>
              </w:rPr>
              <w:t>guas</w:t>
            </w:r>
          </w:p>
        </w:tc>
      </w:tr>
      <w:tr w:rsidR="00DD5519" w:rsidRPr="00F3182D" w14:paraId="3132CA7F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654EA26D" w14:textId="77777777" w:rsidR="00DD5519" w:rsidRPr="00F3182D" w:rsidRDefault="00DD5519" w:rsidP="00DD5519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14BA2CCE" w14:textId="0074ED06" w:rsidR="00DD5519" w:rsidRDefault="003963B3" w:rsidP="00DD5519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O </w:t>
            </w:r>
            <w:proofErr w:type="gramStart"/>
            <w:r>
              <w:rPr>
                <w:lang w:val="pt-BR"/>
              </w:rPr>
              <w:t>maior shopping centers</w:t>
            </w:r>
            <w:proofErr w:type="gramEnd"/>
            <w:r>
              <w:rPr>
                <w:lang w:val="pt-BR"/>
              </w:rPr>
              <w:t xml:space="preserve"> do mundo.</w:t>
            </w:r>
          </w:p>
        </w:tc>
        <w:tc>
          <w:tcPr>
            <w:tcW w:w="785" w:type="dxa"/>
          </w:tcPr>
          <w:p w14:paraId="4555A251" w14:textId="77777777" w:rsidR="00DD5519" w:rsidRPr="00F3182D" w:rsidRDefault="00DD5519" w:rsidP="00DD5519">
            <w:pPr>
              <w:pStyle w:val="Horrio"/>
              <w:rPr>
                <w:lang w:val="pt-BR" w:bidi="pt-BR"/>
              </w:rPr>
            </w:pPr>
          </w:p>
        </w:tc>
        <w:tc>
          <w:tcPr>
            <w:tcW w:w="4887" w:type="dxa"/>
            <w:gridSpan w:val="2"/>
            <w:shd w:val="clear" w:color="auto" w:fill="FFFFFF" w:themeFill="background1"/>
          </w:tcPr>
          <w:p w14:paraId="0140E235" w14:textId="07217693" w:rsidR="00DD5519" w:rsidRPr="00F3182D" w:rsidRDefault="00DD5519" w:rsidP="00DD5519">
            <w:pPr>
              <w:pStyle w:val="Nomeenmero"/>
              <w:rPr>
                <w:lang w:val="pt-BR"/>
              </w:rPr>
            </w:pPr>
            <w:r w:rsidRPr="00FA47FC">
              <w:rPr>
                <w:lang w:val="pt-BR"/>
              </w:rPr>
              <w:t xml:space="preserve"> </w:t>
            </w:r>
          </w:p>
        </w:tc>
      </w:tr>
      <w:tr w:rsidR="005B624C" w:rsidRPr="00F3182D" w14:paraId="39949C0D" w14:textId="77777777" w:rsidTr="00C00D37">
        <w:trPr>
          <w:trHeight w:hRule="exact" w:val="524"/>
        </w:trPr>
        <w:tc>
          <w:tcPr>
            <w:tcW w:w="848" w:type="dxa"/>
            <w:gridSpan w:val="2"/>
          </w:tcPr>
          <w:p w14:paraId="575690E9" w14:textId="77777777" w:rsidR="005B624C" w:rsidRPr="00F3182D" w:rsidRDefault="005B624C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962" w:type="dxa"/>
            <w:gridSpan w:val="2"/>
            <w:vAlign w:val="bottom"/>
          </w:tcPr>
          <w:p w14:paraId="2F021E13" w14:textId="2D4782DA" w:rsidR="005B624C" w:rsidRPr="00F3182D" w:rsidRDefault="00FA47FC" w:rsidP="00583006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2º Dia</w:t>
            </w:r>
            <w:r w:rsidR="0086171C">
              <w:rPr>
                <w:lang w:val="pt-BR"/>
              </w:rPr>
              <w:t xml:space="preserve"> 12/mar</w:t>
            </w:r>
          </w:p>
        </w:tc>
        <w:tc>
          <w:tcPr>
            <w:tcW w:w="785" w:type="dxa"/>
            <w:vAlign w:val="bottom"/>
          </w:tcPr>
          <w:p w14:paraId="7F489A29" w14:textId="77777777" w:rsidR="005B624C" w:rsidRPr="00F3182D" w:rsidRDefault="005B624C" w:rsidP="00583006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5079" w:type="dxa"/>
            <w:gridSpan w:val="3"/>
            <w:vAlign w:val="bottom"/>
          </w:tcPr>
          <w:p w14:paraId="1F4F203E" w14:textId="2B58F009" w:rsidR="005B624C" w:rsidRPr="00F3182D" w:rsidRDefault="00F238EC" w:rsidP="00583006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5º Dia</w:t>
            </w:r>
            <w:r w:rsidR="0086171C">
              <w:rPr>
                <w:lang w:val="pt-BR"/>
              </w:rPr>
              <w:t xml:space="preserve"> 15/mar</w:t>
            </w:r>
          </w:p>
        </w:tc>
      </w:tr>
      <w:tr w:rsidR="00614FC8" w:rsidRPr="00F3182D" w14:paraId="452AB4B4" w14:textId="77777777" w:rsidTr="00C00D37">
        <w:trPr>
          <w:gridAfter w:val="1"/>
          <w:wAfter w:w="192" w:type="dxa"/>
          <w:trHeight w:hRule="exact" w:val="340"/>
        </w:trPr>
        <w:tc>
          <w:tcPr>
            <w:tcW w:w="848" w:type="dxa"/>
            <w:gridSpan w:val="2"/>
          </w:tcPr>
          <w:p w14:paraId="15337B0A" w14:textId="77777777" w:rsidR="00614FC8" w:rsidRPr="00F3182D" w:rsidRDefault="00614FC8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0072C7" w:themeFill="accent2"/>
          </w:tcPr>
          <w:p w14:paraId="75C42C53" w14:textId="1EA663DF" w:rsidR="00614FC8" w:rsidRPr="00F3182D" w:rsidRDefault="00614FC8" w:rsidP="00D05149">
            <w:pPr>
              <w:pStyle w:val="Cabealhodecoluna"/>
              <w:rPr>
                <w:lang w:val="pt-BR"/>
              </w:rPr>
            </w:pPr>
          </w:p>
        </w:tc>
        <w:tc>
          <w:tcPr>
            <w:tcW w:w="785" w:type="dxa"/>
          </w:tcPr>
          <w:p w14:paraId="01E56D42" w14:textId="77777777" w:rsidR="00614FC8" w:rsidRPr="00F3182D" w:rsidRDefault="00614FC8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0072C7" w:themeFill="accent2"/>
          </w:tcPr>
          <w:p w14:paraId="7E2AA5E1" w14:textId="14BCDD2C" w:rsidR="00614FC8" w:rsidRPr="00F3182D" w:rsidRDefault="00614FC8" w:rsidP="00D05149">
            <w:pPr>
              <w:pStyle w:val="Cabealhodecoluna"/>
              <w:rPr>
                <w:lang w:val="pt-BR"/>
              </w:rPr>
            </w:pPr>
          </w:p>
        </w:tc>
      </w:tr>
      <w:tr w:rsidR="00614FC8" w:rsidRPr="00F3182D" w14:paraId="23329628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016330F9" w14:textId="1C3D13D1" w:rsidR="00614FC8" w:rsidRPr="00F3182D" w:rsidRDefault="00A02EB6" w:rsidP="0025429C">
            <w:pPr>
              <w:pStyle w:val="Horrio"/>
              <w:rPr>
                <w:lang w:val="pt-BR"/>
              </w:rPr>
            </w:pPr>
            <w:r>
              <w:rPr>
                <w:lang w:val="pt-BR" w:bidi="pt-BR"/>
              </w:rPr>
              <w:t>8</w:t>
            </w:r>
            <w:r w:rsidR="00614FC8" w:rsidRPr="00F3182D">
              <w:rPr>
                <w:lang w:val="pt-BR" w:bidi="pt-BR"/>
              </w:rPr>
              <w:t>:00</w:t>
            </w:r>
          </w:p>
        </w:tc>
        <w:tc>
          <w:tcPr>
            <w:tcW w:w="4962" w:type="dxa"/>
            <w:gridSpan w:val="2"/>
          </w:tcPr>
          <w:p w14:paraId="555A80BF" w14:textId="397ED4F6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0C09F363" w14:textId="4AF72B3A" w:rsidR="00614FC8" w:rsidRPr="00F3182D" w:rsidRDefault="00C00D37" w:rsidP="0025429C">
            <w:pPr>
              <w:pStyle w:val="Horrio"/>
              <w:rPr>
                <w:lang w:val="pt-BR"/>
              </w:rPr>
            </w:pPr>
            <w:r>
              <w:rPr>
                <w:lang w:val="pt-BR" w:bidi="pt-BR"/>
              </w:rPr>
              <w:t>8</w:t>
            </w:r>
            <w:r w:rsidR="00614FC8" w:rsidRPr="00F3182D">
              <w:rPr>
                <w:lang w:val="pt-BR" w:bidi="pt-BR"/>
              </w:rPr>
              <w:t>:00</w:t>
            </w:r>
          </w:p>
        </w:tc>
        <w:tc>
          <w:tcPr>
            <w:tcW w:w="4887" w:type="dxa"/>
            <w:gridSpan w:val="2"/>
          </w:tcPr>
          <w:p w14:paraId="74CACD4A" w14:textId="488FF3FD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F238EC" w:rsidRPr="00F3182D" w14:paraId="024AACCC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66B74330" w14:textId="093B7257" w:rsidR="00F238EC" w:rsidRPr="00F3182D" w:rsidRDefault="00A02EB6" w:rsidP="00F238EC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9:00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1F996D4B" w14:textId="1C63BE0E" w:rsidR="00F238EC" w:rsidRPr="00F3182D" w:rsidRDefault="00EE4251" w:rsidP="00A02EB6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Café </w:t>
            </w:r>
          </w:p>
        </w:tc>
        <w:tc>
          <w:tcPr>
            <w:tcW w:w="785" w:type="dxa"/>
          </w:tcPr>
          <w:p w14:paraId="5C029C74" w14:textId="77777777" w:rsidR="00F238EC" w:rsidRPr="00F3182D" w:rsidRDefault="00F238EC" w:rsidP="00F238EC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9:00</w:t>
            </w: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6B38EF8C" w14:textId="6E393FD7" w:rsidR="00F238EC" w:rsidRPr="00F3182D" w:rsidRDefault="00FD30FD" w:rsidP="00FD30F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Café </w:t>
            </w:r>
          </w:p>
        </w:tc>
      </w:tr>
      <w:tr w:rsidR="00A02EB6" w:rsidRPr="00F3182D" w14:paraId="30BDD1E9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05D3C6FC" w14:textId="31671600" w:rsidR="00A02EB6" w:rsidRPr="00F3182D" w:rsidRDefault="00A02EB6" w:rsidP="00A02EB6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10</w:t>
            </w:r>
            <w:r>
              <w:rPr>
                <w:lang w:val="pt-BR"/>
              </w:rPr>
              <w:t>:00</w:t>
            </w:r>
          </w:p>
        </w:tc>
        <w:tc>
          <w:tcPr>
            <w:tcW w:w="4962" w:type="dxa"/>
            <w:gridSpan w:val="2"/>
          </w:tcPr>
          <w:p w14:paraId="28855FDB" w14:textId="7440B14C" w:rsidR="00A02EB6" w:rsidRPr="00F3182D" w:rsidRDefault="00A02EB6" w:rsidP="00A02EB6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Deslocamento (Metrô) ao Dubai Frame para </w:t>
            </w:r>
            <w:proofErr w:type="gramStart"/>
            <w:r>
              <w:rPr>
                <w:lang w:val="pt-BR"/>
              </w:rPr>
              <w:t>visita  (</w:t>
            </w:r>
            <w:proofErr w:type="gramEnd"/>
            <w:r>
              <w:rPr>
                <w:lang w:val="pt-BR"/>
              </w:rPr>
              <w:t>ver*2)</w:t>
            </w:r>
          </w:p>
        </w:tc>
        <w:tc>
          <w:tcPr>
            <w:tcW w:w="785" w:type="dxa"/>
          </w:tcPr>
          <w:p w14:paraId="1FBB28C5" w14:textId="1158CC61" w:rsidR="00A02EB6" w:rsidRPr="00F3182D" w:rsidRDefault="00A02EB6" w:rsidP="00A02EB6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6A17DE73" w14:textId="3BE7B7D0" w:rsidR="00A02EB6" w:rsidRPr="00F3182D" w:rsidRDefault="00A02EB6" w:rsidP="00FD30FD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0A9C4486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7D2A97A1" w14:textId="5FA5BB94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66080056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5C01BF07" w14:textId="3121AE5D" w:rsidR="00614FC8" w:rsidRPr="00F3182D" w:rsidRDefault="0014473C" w:rsidP="0025429C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11:00</w:t>
            </w: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4A0A5CF0" w14:textId="6F1B73B0" w:rsidR="00614FC8" w:rsidRPr="00F3182D" w:rsidRDefault="0014473C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Em horário programado, encontro com a equipe para</w:t>
            </w:r>
          </w:p>
        </w:tc>
      </w:tr>
      <w:tr w:rsidR="00614FC8" w:rsidRPr="00F3182D" w14:paraId="7685BB20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27FD7A49" w14:textId="741A04EA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4248FF70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057C3904" w14:textId="72C1440B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09A41351" w14:textId="7897EE19" w:rsidR="00614FC8" w:rsidRPr="00F3182D" w:rsidRDefault="0014473C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o passeio no </w:t>
            </w:r>
            <w:proofErr w:type="spellStart"/>
            <w:r>
              <w:rPr>
                <w:lang w:val="pt-BR"/>
              </w:rPr>
              <w:t>Desert</w:t>
            </w:r>
            <w:proofErr w:type="spellEnd"/>
            <w:r>
              <w:rPr>
                <w:lang w:val="pt-BR"/>
              </w:rPr>
              <w:t xml:space="preserve"> Safari</w:t>
            </w:r>
            <w:r>
              <w:rPr>
                <w:lang w:val="pt-BR"/>
              </w:rPr>
              <w:t>.  (ver*</w:t>
            </w:r>
            <w:r>
              <w:rPr>
                <w:lang w:val="pt-BR"/>
              </w:rPr>
              <w:t>6</w:t>
            </w:r>
            <w:r>
              <w:rPr>
                <w:lang w:val="pt-BR"/>
              </w:rPr>
              <w:t>)</w:t>
            </w:r>
          </w:p>
        </w:tc>
      </w:tr>
      <w:tr w:rsidR="00614FC8" w:rsidRPr="00F3182D" w14:paraId="15290C88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0368BD61" w14:textId="1330A649" w:rsidR="00614FC8" w:rsidRPr="00F3182D" w:rsidRDefault="00A02EB6" w:rsidP="0025429C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13:00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6435E45D" w14:textId="74A20089" w:rsidR="00614FC8" w:rsidRPr="00F3182D" w:rsidRDefault="00276428" w:rsidP="0025429C">
            <w:pPr>
              <w:pStyle w:val="Nomeenmero"/>
              <w:rPr>
                <w:lang w:val="pt-BR"/>
              </w:rPr>
            </w:pPr>
            <w:proofErr w:type="gramStart"/>
            <w:r>
              <w:rPr>
                <w:lang w:val="pt-BR"/>
              </w:rPr>
              <w:t>A</w:t>
            </w:r>
            <w:proofErr w:type="gramEnd"/>
            <w:r>
              <w:rPr>
                <w:lang w:val="pt-BR"/>
              </w:rPr>
              <w:t xml:space="preserve"> tarde, visita ao prédio Sky </w:t>
            </w:r>
            <w:proofErr w:type="spellStart"/>
            <w:r>
              <w:rPr>
                <w:lang w:val="pt-BR"/>
              </w:rPr>
              <w:t>View</w:t>
            </w:r>
            <w:proofErr w:type="spellEnd"/>
            <w:r>
              <w:rPr>
                <w:lang w:val="pt-BR"/>
              </w:rPr>
              <w:t xml:space="preserve">, prox. ao Shopping </w:t>
            </w:r>
          </w:p>
        </w:tc>
        <w:tc>
          <w:tcPr>
            <w:tcW w:w="785" w:type="dxa"/>
          </w:tcPr>
          <w:p w14:paraId="0286B17C" w14:textId="7B5C3BED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04539288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682DFCAB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62D26C73" w14:textId="74759CC3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3D976B6E" w14:textId="77D2B89F" w:rsidR="00614FC8" w:rsidRPr="00F3182D" w:rsidRDefault="003C219C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Deslizar pelo “escorregador” de vidro projetado FORA do </w:t>
            </w:r>
          </w:p>
        </w:tc>
        <w:tc>
          <w:tcPr>
            <w:tcW w:w="785" w:type="dxa"/>
          </w:tcPr>
          <w:p w14:paraId="75012F7A" w14:textId="1C73DC86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49875754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614FC8" w:rsidRPr="00F3182D" w14:paraId="04E212AB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47430D14" w14:textId="4E3E8FFC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725993C0" w14:textId="749F272A" w:rsidR="00614FC8" w:rsidRPr="00F3182D" w:rsidRDefault="003C219C" w:rsidP="0025429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Prédio! </w:t>
            </w:r>
            <w:proofErr w:type="spellStart"/>
            <w:r>
              <w:rPr>
                <w:lang w:val="pt-BR"/>
              </w:rPr>
              <w:t>rsssss</w:t>
            </w:r>
            <w:proofErr w:type="spellEnd"/>
            <w:r>
              <w:rPr>
                <w:lang w:val="pt-BR"/>
              </w:rPr>
              <w:t xml:space="preserve"> </w:t>
            </w:r>
          </w:p>
        </w:tc>
        <w:tc>
          <w:tcPr>
            <w:tcW w:w="785" w:type="dxa"/>
          </w:tcPr>
          <w:p w14:paraId="718624A2" w14:textId="23DFCA09" w:rsidR="00614FC8" w:rsidRPr="00F3182D" w:rsidRDefault="00614FC8" w:rsidP="0025429C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42384CAB" w14:textId="77777777" w:rsidR="00614FC8" w:rsidRPr="00F3182D" w:rsidRDefault="00614FC8" w:rsidP="0025429C">
            <w:pPr>
              <w:pStyle w:val="Nomeenmero"/>
              <w:rPr>
                <w:lang w:val="pt-BR"/>
              </w:rPr>
            </w:pPr>
          </w:p>
        </w:tc>
      </w:tr>
      <w:tr w:rsidR="00D2206D" w:rsidRPr="00F3182D" w14:paraId="4AB1DBC1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6FF2D5BA" w14:textId="06248AEF" w:rsidR="00D2206D" w:rsidRPr="00F3182D" w:rsidRDefault="00D2206D" w:rsidP="00D2206D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51FE35D5" w14:textId="42F2A9AC" w:rsidR="00D2206D" w:rsidRPr="00F3182D" w:rsidRDefault="00D2206D" w:rsidP="00D2206D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2064108F" w14:textId="5B568E70" w:rsidR="00D2206D" w:rsidRPr="00F3182D" w:rsidRDefault="00D2206D" w:rsidP="00D2206D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39DC122B" w14:textId="77777777" w:rsidR="00D2206D" w:rsidRPr="00F3182D" w:rsidRDefault="00D2206D" w:rsidP="00D2206D">
            <w:pPr>
              <w:pStyle w:val="Nomeenmero"/>
              <w:rPr>
                <w:lang w:val="pt-BR"/>
              </w:rPr>
            </w:pPr>
          </w:p>
        </w:tc>
      </w:tr>
      <w:tr w:rsidR="00FD30FD" w:rsidRPr="00F3182D" w14:paraId="6A832F63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244856AD" w14:textId="28EBBE69" w:rsidR="00FD30FD" w:rsidRPr="00F3182D" w:rsidRDefault="00FD30FD" w:rsidP="00FD30FD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</w:t>
            </w:r>
            <w:r>
              <w:rPr>
                <w:lang w:val="pt-BR" w:bidi="pt-BR"/>
              </w:rPr>
              <w:t>8</w:t>
            </w:r>
            <w:r w:rsidRPr="00F3182D">
              <w:rPr>
                <w:lang w:val="pt-BR" w:bidi="pt-BR"/>
              </w:rPr>
              <w:t>:00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06320358" w14:textId="60568793" w:rsidR="00FD30FD" w:rsidRPr="00F3182D" w:rsidRDefault="00FD30FD" w:rsidP="00FD30F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Noite livre – sugestão: </w:t>
            </w:r>
            <w:bookmarkStart w:id="0" w:name="_Hlk220248458"/>
            <w:r>
              <w:rPr>
                <w:lang w:val="pt-BR"/>
              </w:rPr>
              <w:t xml:space="preserve">Que tal comer um bom </w:t>
            </w:r>
            <w:proofErr w:type="spellStart"/>
            <w:r>
              <w:rPr>
                <w:lang w:val="pt-BR"/>
              </w:rPr>
              <w:t>assaí</w:t>
            </w:r>
            <w:proofErr w:type="spellEnd"/>
            <w:r>
              <w:rPr>
                <w:lang w:val="pt-BR"/>
              </w:rPr>
              <w:t xml:space="preserve"> em</w:t>
            </w:r>
            <w:bookmarkEnd w:id="0"/>
            <w:r>
              <w:rPr>
                <w:lang w:val="pt-BR"/>
              </w:rPr>
              <w:t xml:space="preserve"> </w:t>
            </w:r>
          </w:p>
        </w:tc>
        <w:tc>
          <w:tcPr>
            <w:tcW w:w="785" w:type="dxa"/>
          </w:tcPr>
          <w:p w14:paraId="47B6E7F0" w14:textId="53286EA2" w:rsidR="00FD30FD" w:rsidRPr="00F3182D" w:rsidRDefault="00FD30FD" w:rsidP="0014473C">
            <w:pPr>
              <w:pStyle w:val="Horrio"/>
              <w:jc w:val="center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4EECB907" w14:textId="5AB0AE16" w:rsidR="00FD30FD" w:rsidRPr="00F3182D" w:rsidRDefault="00FD30FD" w:rsidP="00FD30F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Noite livre – </w:t>
            </w:r>
            <w:r w:rsidR="0014473C">
              <w:rPr>
                <w:lang w:val="pt-BR"/>
              </w:rPr>
              <w:t>o passeio finaliza já no adiantado da noite</w:t>
            </w:r>
          </w:p>
        </w:tc>
      </w:tr>
      <w:tr w:rsidR="00FD30FD" w:rsidRPr="00F3182D" w14:paraId="4FE5FD7A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653D5E20" w14:textId="77777777" w:rsidR="00FD30FD" w:rsidRPr="00F3182D" w:rsidRDefault="00FD30FD" w:rsidP="00FD30FD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7E50E35D" w14:textId="59359912" w:rsidR="00FD30FD" w:rsidRDefault="00FD30FD" w:rsidP="00FD30FD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 loja de propriedade de Brasileiro prox. ao Hotel? (*x1)</w:t>
            </w:r>
          </w:p>
        </w:tc>
        <w:tc>
          <w:tcPr>
            <w:tcW w:w="785" w:type="dxa"/>
          </w:tcPr>
          <w:p w14:paraId="002F5CA7" w14:textId="11A319E6" w:rsidR="00FD30FD" w:rsidRPr="00F3182D" w:rsidRDefault="00FD30FD" w:rsidP="00FD30FD">
            <w:pPr>
              <w:pStyle w:val="Horrio"/>
              <w:rPr>
                <w:lang w:val="pt-BR" w:bidi="pt-BR"/>
              </w:rPr>
            </w:pPr>
          </w:p>
        </w:tc>
        <w:tc>
          <w:tcPr>
            <w:tcW w:w="4887" w:type="dxa"/>
            <w:gridSpan w:val="2"/>
            <w:shd w:val="clear" w:color="auto" w:fill="FFFFFF" w:themeFill="background1"/>
          </w:tcPr>
          <w:p w14:paraId="34021B81" w14:textId="47136772" w:rsidR="00FD30FD" w:rsidRPr="00F3182D" w:rsidRDefault="00FD30FD" w:rsidP="00FD30FD">
            <w:pPr>
              <w:pStyle w:val="Nomeenmero"/>
              <w:rPr>
                <w:lang w:val="pt-BR"/>
              </w:rPr>
            </w:pPr>
          </w:p>
        </w:tc>
      </w:tr>
      <w:tr w:rsidR="005B624C" w:rsidRPr="00F3182D" w14:paraId="4BE9BF40" w14:textId="77777777" w:rsidTr="00C00D37">
        <w:trPr>
          <w:trHeight w:hRule="exact" w:val="572"/>
        </w:trPr>
        <w:tc>
          <w:tcPr>
            <w:tcW w:w="848" w:type="dxa"/>
            <w:gridSpan w:val="2"/>
          </w:tcPr>
          <w:p w14:paraId="046CFBB6" w14:textId="77777777" w:rsidR="005B624C" w:rsidRPr="00F3182D" w:rsidRDefault="005B624C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962" w:type="dxa"/>
            <w:gridSpan w:val="2"/>
            <w:vAlign w:val="bottom"/>
          </w:tcPr>
          <w:p w14:paraId="64011FF9" w14:textId="2A7B31C3" w:rsidR="005B624C" w:rsidRPr="00F3182D" w:rsidRDefault="00DD5519" w:rsidP="00583006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3º Dia</w:t>
            </w:r>
            <w:r w:rsidR="0086171C">
              <w:rPr>
                <w:lang w:val="pt-BR"/>
              </w:rPr>
              <w:t xml:space="preserve"> 13/mar</w:t>
            </w:r>
          </w:p>
        </w:tc>
        <w:tc>
          <w:tcPr>
            <w:tcW w:w="785" w:type="dxa"/>
            <w:vAlign w:val="bottom"/>
          </w:tcPr>
          <w:p w14:paraId="1A348FC4" w14:textId="77777777" w:rsidR="005B624C" w:rsidRPr="00F3182D" w:rsidRDefault="005B624C" w:rsidP="00583006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5079" w:type="dxa"/>
            <w:gridSpan w:val="3"/>
            <w:vAlign w:val="bottom"/>
          </w:tcPr>
          <w:p w14:paraId="6D7C12CA" w14:textId="2EC22136" w:rsidR="005B624C" w:rsidRPr="00F3182D" w:rsidRDefault="00F238EC" w:rsidP="00583006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6º   Dia</w:t>
            </w:r>
            <w:r w:rsidR="0086171C">
              <w:rPr>
                <w:lang w:val="pt-BR"/>
              </w:rPr>
              <w:t xml:space="preserve"> 16/mar</w:t>
            </w:r>
          </w:p>
        </w:tc>
      </w:tr>
      <w:tr w:rsidR="00614FC8" w:rsidRPr="00F3182D" w14:paraId="1F354DD5" w14:textId="77777777" w:rsidTr="00C00D37">
        <w:trPr>
          <w:gridAfter w:val="1"/>
          <w:wAfter w:w="192" w:type="dxa"/>
          <w:trHeight w:hRule="exact" w:val="340"/>
        </w:trPr>
        <w:tc>
          <w:tcPr>
            <w:tcW w:w="848" w:type="dxa"/>
            <w:gridSpan w:val="2"/>
          </w:tcPr>
          <w:p w14:paraId="615ADB6E" w14:textId="77777777" w:rsidR="00614FC8" w:rsidRPr="00F3182D" w:rsidRDefault="00614FC8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0D1D51" w:themeFill="accent3"/>
          </w:tcPr>
          <w:p w14:paraId="3BD79738" w14:textId="6A7B430F" w:rsidR="00614FC8" w:rsidRPr="00F3182D" w:rsidRDefault="00614FC8" w:rsidP="00D05149">
            <w:pPr>
              <w:pStyle w:val="Cabealhodecoluna"/>
              <w:rPr>
                <w:lang w:val="pt-BR"/>
              </w:rPr>
            </w:pPr>
          </w:p>
        </w:tc>
        <w:tc>
          <w:tcPr>
            <w:tcW w:w="785" w:type="dxa"/>
          </w:tcPr>
          <w:p w14:paraId="58D10BFF" w14:textId="77777777" w:rsidR="00614FC8" w:rsidRPr="00F3182D" w:rsidRDefault="00614FC8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0D1D51" w:themeFill="accent3"/>
          </w:tcPr>
          <w:p w14:paraId="56413905" w14:textId="2D6449B1" w:rsidR="00614FC8" w:rsidRPr="00F3182D" w:rsidRDefault="00614FC8" w:rsidP="00D05149">
            <w:pPr>
              <w:pStyle w:val="Cabealhodecoluna"/>
              <w:rPr>
                <w:lang w:val="pt-BR"/>
              </w:rPr>
            </w:pPr>
          </w:p>
        </w:tc>
      </w:tr>
      <w:tr w:rsidR="00882736" w:rsidRPr="00F3182D" w14:paraId="1B61C749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5EEFDDED" w14:textId="77777777" w:rsidR="00882736" w:rsidRPr="00F3182D" w:rsidRDefault="00882736" w:rsidP="00882736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8:00</w:t>
            </w:r>
          </w:p>
        </w:tc>
        <w:tc>
          <w:tcPr>
            <w:tcW w:w="4962" w:type="dxa"/>
            <w:gridSpan w:val="2"/>
          </w:tcPr>
          <w:p w14:paraId="3321C1E9" w14:textId="5AD1F194" w:rsidR="00882736" w:rsidRPr="00F3182D" w:rsidRDefault="00882736" w:rsidP="00882736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Café </w:t>
            </w:r>
          </w:p>
        </w:tc>
        <w:tc>
          <w:tcPr>
            <w:tcW w:w="785" w:type="dxa"/>
          </w:tcPr>
          <w:p w14:paraId="3118E84E" w14:textId="34EC9711" w:rsidR="00882736" w:rsidRPr="00F3182D" w:rsidRDefault="00FD30FD" w:rsidP="00882736">
            <w:pPr>
              <w:pStyle w:val="Horrio"/>
              <w:rPr>
                <w:lang w:val="pt-BR"/>
              </w:rPr>
            </w:pPr>
            <w:r>
              <w:rPr>
                <w:lang w:val="pt-BR" w:bidi="pt-BR"/>
              </w:rPr>
              <w:t>8</w:t>
            </w:r>
            <w:r w:rsidR="00882736" w:rsidRPr="00F3182D">
              <w:rPr>
                <w:lang w:val="pt-BR" w:bidi="pt-BR"/>
              </w:rPr>
              <w:t>:00</w:t>
            </w:r>
          </w:p>
        </w:tc>
        <w:tc>
          <w:tcPr>
            <w:tcW w:w="4887" w:type="dxa"/>
            <w:gridSpan w:val="2"/>
          </w:tcPr>
          <w:p w14:paraId="2394B7F4" w14:textId="537A2179" w:rsidR="00882736" w:rsidRPr="00F3182D" w:rsidRDefault="00882736" w:rsidP="00882736">
            <w:pPr>
              <w:pStyle w:val="Nomeenmero"/>
              <w:rPr>
                <w:lang w:val="pt-BR"/>
              </w:rPr>
            </w:pPr>
          </w:p>
        </w:tc>
      </w:tr>
      <w:tr w:rsidR="0014473C" w:rsidRPr="00F3182D" w14:paraId="57226894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1127057A" w14:textId="1C9086AA" w:rsidR="0014473C" w:rsidRPr="00F3182D" w:rsidRDefault="0014473C" w:rsidP="0014473C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9:00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2109D783" w14:textId="228A407A" w:rsidR="0014473C" w:rsidRPr="00F3182D" w:rsidRDefault="0014473C" w:rsidP="0014473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Deslocamento (Metrô) ao </w:t>
            </w:r>
            <w:proofErr w:type="spellStart"/>
            <w:r>
              <w:rPr>
                <w:lang w:val="pt-BR"/>
              </w:rPr>
              <w:t>Old</w:t>
            </w:r>
            <w:proofErr w:type="spellEnd"/>
            <w:r>
              <w:rPr>
                <w:lang w:val="pt-BR"/>
              </w:rPr>
              <w:t xml:space="preserve"> </w:t>
            </w:r>
            <w:proofErr w:type="spellStart"/>
            <w:proofErr w:type="gramStart"/>
            <w:r>
              <w:rPr>
                <w:lang w:val="pt-BR"/>
              </w:rPr>
              <w:t>Tonw</w:t>
            </w:r>
            <w:proofErr w:type="spellEnd"/>
            <w:r>
              <w:rPr>
                <w:lang w:val="pt-BR"/>
              </w:rPr>
              <w:t xml:space="preserve">  para</w:t>
            </w:r>
            <w:proofErr w:type="gramEnd"/>
            <w:r>
              <w:rPr>
                <w:lang w:val="pt-BR"/>
              </w:rPr>
              <w:t xml:space="preserve"> visita  (ver*3)</w:t>
            </w:r>
          </w:p>
        </w:tc>
        <w:tc>
          <w:tcPr>
            <w:tcW w:w="785" w:type="dxa"/>
          </w:tcPr>
          <w:p w14:paraId="119D8D4A" w14:textId="5B876F6B" w:rsidR="0014473C" w:rsidRPr="00F3182D" w:rsidRDefault="0014473C" w:rsidP="0014473C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9:00</w:t>
            </w: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64421B69" w14:textId="2614EB0F" w:rsidR="0014473C" w:rsidRPr="00F3182D" w:rsidRDefault="0014473C" w:rsidP="0014473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Café </w:t>
            </w:r>
          </w:p>
        </w:tc>
      </w:tr>
      <w:tr w:rsidR="0014473C" w:rsidRPr="00F3182D" w14:paraId="7CD10DCF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5E12E302" w14:textId="0AFEDC7A" w:rsidR="0014473C" w:rsidRPr="00F3182D" w:rsidRDefault="0014473C" w:rsidP="0014473C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159BBD7D" w14:textId="2CD85B44" w:rsidR="0014473C" w:rsidRPr="00F3182D" w:rsidRDefault="0014473C" w:rsidP="0014473C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12C11E42" w14:textId="19EC3CB1" w:rsidR="0014473C" w:rsidRPr="00F3182D" w:rsidRDefault="0014473C" w:rsidP="0014473C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10:00</w:t>
            </w:r>
          </w:p>
        </w:tc>
        <w:tc>
          <w:tcPr>
            <w:tcW w:w="4887" w:type="dxa"/>
            <w:gridSpan w:val="2"/>
          </w:tcPr>
          <w:p w14:paraId="15B28626" w14:textId="0B8A63D6" w:rsidR="0014473C" w:rsidRPr="00F3182D" w:rsidRDefault="0014473C" w:rsidP="0014473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Dia livre – sugestão visita ao Atlantis </w:t>
            </w:r>
            <w:proofErr w:type="spellStart"/>
            <w:r>
              <w:rPr>
                <w:lang w:val="pt-BR"/>
              </w:rPr>
              <w:t>Aquaventure</w:t>
            </w:r>
            <w:proofErr w:type="spellEnd"/>
          </w:p>
        </w:tc>
      </w:tr>
      <w:tr w:rsidR="0014473C" w:rsidRPr="00F3182D" w14:paraId="246D5496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7B0BAC44" w14:textId="1F7E79BB" w:rsidR="0014473C" w:rsidRPr="00F3182D" w:rsidRDefault="0014473C" w:rsidP="0014473C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09DCA677" w14:textId="77777777" w:rsidR="0014473C" w:rsidRPr="00F3182D" w:rsidRDefault="0014473C" w:rsidP="0014473C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70EADD26" w14:textId="04D93A05" w:rsidR="0014473C" w:rsidRPr="00F3182D" w:rsidRDefault="0014473C" w:rsidP="0014473C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7D32E44D" w14:textId="0148AB25" w:rsidR="0014473C" w:rsidRPr="00F3182D" w:rsidRDefault="0014473C" w:rsidP="0014473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Palm </w:t>
            </w:r>
            <w:proofErr w:type="spellStart"/>
            <w:r>
              <w:rPr>
                <w:lang w:val="pt-BR"/>
              </w:rPr>
              <w:t>Island</w:t>
            </w:r>
            <w:proofErr w:type="spellEnd"/>
            <w:r>
              <w:rPr>
                <w:lang w:val="pt-BR"/>
              </w:rPr>
              <w:t xml:space="preserve"> – Atlantis parque Aquático.  (ver*</w:t>
            </w:r>
            <w:r>
              <w:rPr>
                <w:lang w:val="pt-BR"/>
              </w:rPr>
              <w:t>7</w:t>
            </w:r>
            <w:r>
              <w:rPr>
                <w:lang w:val="pt-BR"/>
              </w:rPr>
              <w:t>)</w:t>
            </w:r>
          </w:p>
        </w:tc>
      </w:tr>
      <w:tr w:rsidR="0014473C" w:rsidRPr="00F3182D" w14:paraId="2ADA9403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1152C6A7" w14:textId="5210B647" w:rsidR="0014473C" w:rsidRPr="00F3182D" w:rsidRDefault="0014473C" w:rsidP="0014473C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2F9BA513" w14:textId="77777777" w:rsidR="0014473C" w:rsidRPr="00F3182D" w:rsidRDefault="0014473C" w:rsidP="0014473C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01188A6B" w14:textId="1C939601" w:rsidR="0014473C" w:rsidRPr="00F3182D" w:rsidRDefault="0014473C" w:rsidP="0014473C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2582ED69" w14:textId="77777777" w:rsidR="0014473C" w:rsidRPr="00F3182D" w:rsidRDefault="0014473C" w:rsidP="0014473C">
            <w:pPr>
              <w:pStyle w:val="Nomeenmero"/>
              <w:rPr>
                <w:lang w:val="pt-BR"/>
              </w:rPr>
            </w:pPr>
          </w:p>
        </w:tc>
      </w:tr>
      <w:tr w:rsidR="0014473C" w:rsidRPr="00F3182D" w14:paraId="373AA130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1E6D0548" w14:textId="7CB49D67" w:rsidR="0014473C" w:rsidRPr="00F3182D" w:rsidRDefault="0014473C" w:rsidP="0014473C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5770503E" w14:textId="77777777" w:rsidR="0014473C" w:rsidRPr="00F3182D" w:rsidRDefault="0014473C" w:rsidP="0014473C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0AC33BBF" w14:textId="64EE6314" w:rsidR="0014473C" w:rsidRPr="00F3182D" w:rsidRDefault="0014473C" w:rsidP="0014473C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7ED7C8AD" w14:textId="5D5824DD" w:rsidR="0014473C" w:rsidRPr="00F3182D" w:rsidRDefault="0014473C" w:rsidP="0014473C">
            <w:pPr>
              <w:pStyle w:val="Nomeenmero"/>
              <w:rPr>
                <w:lang w:val="pt-BR"/>
              </w:rPr>
            </w:pPr>
          </w:p>
        </w:tc>
      </w:tr>
      <w:tr w:rsidR="0014473C" w:rsidRPr="00F3182D" w14:paraId="773AAC40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5F469084" w14:textId="44F859B7" w:rsidR="0014473C" w:rsidRPr="00F3182D" w:rsidRDefault="0014473C" w:rsidP="0014473C">
            <w:pPr>
              <w:pStyle w:val="Horrio"/>
              <w:rPr>
                <w:lang w:val="pt-BR"/>
              </w:rPr>
            </w:pPr>
            <w:bookmarkStart w:id="1" w:name="_Hlk220250847"/>
            <w:r>
              <w:rPr>
                <w:lang w:val="pt-BR"/>
              </w:rPr>
              <w:t>14:30</w:t>
            </w:r>
          </w:p>
        </w:tc>
        <w:tc>
          <w:tcPr>
            <w:tcW w:w="4962" w:type="dxa"/>
            <w:gridSpan w:val="2"/>
          </w:tcPr>
          <w:p w14:paraId="31230F3D" w14:textId="7092B051" w:rsidR="0014473C" w:rsidRPr="00F3182D" w:rsidRDefault="0014473C" w:rsidP="0014473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Passeio pelos arredores do Dubai Mall </w:t>
            </w:r>
            <w:proofErr w:type="gramStart"/>
            <w:r>
              <w:rPr>
                <w:lang w:val="pt-BR"/>
              </w:rPr>
              <w:t>-  ver</w:t>
            </w:r>
            <w:proofErr w:type="gramEnd"/>
            <w:r>
              <w:rPr>
                <w:lang w:val="pt-BR"/>
              </w:rPr>
              <w:t xml:space="preserve"> (4*)</w:t>
            </w:r>
          </w:p>
        </w:tc>
        <w:tc>
          <w:tcPr>
            <w:tcW w:w="785" w:type="dxa"/>
          </w:tcPr>
          <w:p w14:paraId="290C7798" w14:textId="285BD161" w:rsidR="0014473C" w:rsidRPr="00F3182D" w:rsidRDefault="0014473C" w:rsidP="0014473C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5E54D34A" w14:textId="198B0A8E" w:rsidR="0014473C" w:rsidRPr="00F3182D" w:rsidRDefault="0014473C" w:rsidP="0014473C">
            <w:pPr>
              <w:pStyle w:val="Nomeenmero"/>
              <w:rPr>
                <w:lang w:val="pt-BR"/>
              </w:rPr>
            </w:pPr>
          </w:p>
        </w:tc>
      </w:tr>
      <w:tr w:rsidR="0014473C" w:rsidRPr="00F3182D" w14:paraId="5C37E3A3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20EF0272" w14:textId="7F9A90F0" w:rsidR="0014473C" w:rsidRPr="00F3182D" w:rsidRDefault="0014473C" w:rsidP="0014473C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0C3D982C" w14:textId="5BA3BE48" w:rsidR="0014473C" w:rsidRPr="00F3182D" w:rsidRDefault="0014473C" w:rsidP="0014473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Fotos no Dubai </w:t>
            </w:r>
            <w:proofErr w:type="spellStart"/>
            <w:proofErr w:type="gramStart"/>
            <w:r>
              <w:rPr>
                <w:lang w:val="pt-BR"/>
              </w:rPr>
              <w:t>Wing’s</w:t>
            </w:r>
            <w:proofErr w:type="spellEnd"/>
            <w:r>
              <w:rPr>
                <w:lang w:val="pt-BR"/>
              </w:rPr>
              <w:t xml:space="preserve">  e</w:t>
            </w:r>
            <w:proofErr w:type="gramEnd"/>
            <w:r>
              <w:rPr>
                <w:lang w:val="pt-BR"/>
              </w:rPr>
              <w:t xml:space="preserve"> passeio no Dubai Fountain </w:t>
            </w:r>
          </w:p>
        </w:tc>
        <w:tc>
          <w:tcPr>
            <w:tcW w:w="785" w:type="dxa"/>
          </w:tcPr>
          <w:p w14:paraId="320391C6" w14:textId="657C4B48" w:rsidR="0014473C" w:rsidRPr="00F3182D" w:rsidRDefault="0014473C" w:rsidP="0014473C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4DFC1ED6" w14:textId="77777777" w:rsidR="0014473C" w:rsidRPr="00F3182D" w:rsidRDefault="0014473C" w:rsidP="0014473C">
            <w:pPr>
              <w:pStyle w:val="Nomeenmero"/>
              <w:rPr>
                <w:lang w:val="pt-BR"/>
              </w:rPr>
            </w:pPr>
          </w:p>
        </w:tc>
      </w:tr>
      <w:bookmarkEnd w:id="1"/>
      <w:tr w:rsidR="0014473C" w:rsidRPr="00F3182D" w14:paraId="2B7D6466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6724D3A2" w14:textId="32DDA70B" w:rsidR="0014473C" w:rsidRPr="00F3182D" w:rsidRDefault="0014473C" w:rsidP="0014473C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0AD7CB84" w14:textId="2C722AB8" w:rsidR="0014473C" w:rsidRPr="00F3182D" w:rsidRDefault="0014473C" w:rsidP="0014473C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13A73C61" w14:textId="6C60E936" w:rsidR="0014473C" w:rsidRPr="00F3182D" w:rsidRDefault="0014473C" w:rsidP="0014473C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11C41C46" w14:textId="77777777" w:rsidR="0014473C" w:rsidRPr="00F3182D" w:rsidRDefault="0014473C" w:rsidP="0014473C">
            <w:pPr>
              <w:pStyle w:val="Nomeenmero"/>
              <w:rPr>
                <w:lang w:val="pt-BR"/>
              </w:rPr>
            </w:pPr>
          </w:p>
        </w:tc>
      </w:tr>
      <w:tr w:rsidR="0014473C" w:rsidRPr="00F3182D" w14:paraId="06477A6F" w14:textId="77777777" w:rsidTr="00C00D37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04817506" w14:textId="776A8405" w:rsidR="0014473C" w:rsidRPr="00F3182D" w:rsidRDefault="0014473C" w:rsidP="0014473C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</w:t>
            </w:r>
            <w:r>
              <w:rPr>
                <w:lang w:val="pt-BR" w:bidi="pt-BR"/>
              </w:rPr>
              <w:t>8</w:t>
            </w:r>
            <w:r w:rsidRPr="00F3182D">
              <w:rPr>
                <w:lang w:val="pt-BR" w:bidi="pt-BR"/>
              </w:rPr>
              <w:t>:00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75732418" w14:textId="58D355E5" w:rsidR="0014473C" w:rsidRPr="00F3182D" w:rsidRDefault="0014473C" w:rsidP="0014473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Noite livre – sugestão: como a dia dispensou muita  </w:t>
            </w:r>
          </w:p>
        </w:tc>
        <w:tc>
          <w:tcPr>
            <w:tcW w:w="785" w:type="dxa"/>
          </w:tcPr>
          <w:p w14:paraId="5D3CA068" w14:textId="05DACA86" w:rsidR="0014473C" w:rsidRPr="00F3182D" w:rsidRDefault="0014473C" w:rsidP="0014473C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</w:t>
            </w:r>
            <w:r>
              <w:rPr>
                <w:lang w:val="pt-BR" w:bidi="pt-BR"/>
              </w:rPr>
              <w:t>8</w:t>
            </w:r>
            <w:r w:rsidRPr="00F3182D">
              <w:rPr>
                <w:lang w:val="pt-BR" w:bidi="pt-BR"/>
              </w:rPr>
              <w:t>:00</w:t>
            </w: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79E2A100" w14:textId="387AB4D3" w:rsidR="0014473C" w:rsidRPr="00F3182D" w:rsidRDefault="0014473C" w:rsidP="0014473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Noite livre – sugestão: como a dia dispensou muita  </w:t>
            </w:r>
          </w:p>
        </w:tc>
      </w:tr>
      <w:tr w:rsidR="0014473C" w:rsidRPr="00F3182D" w14:paraId="62355B3C" w14:textId="77777777" w:rsidTr="00C00D37">
        <w:trPr>
          <w:gridAfter w:val="1"/>
          <w:wAfter w:w="192" w:type="dxa"/>
          <w:trHeight w:hRule="exact" w:val="394"/>
        </w:trPr>
        <w:tc>
          <w:tcPr>
            <w:tcW w:w="848" w:type="dxa"/>
            <w:gridSpan w:val="2"/>
          </w:tcPr>
          <w:p w14:paraId="5AF7B620" w14:textId="6367C514" w:rsidR="0014473C" w:rsidRPr="00F3182D" w:rsidRDefault="0014473C" w:rsidP="0014473C">
            <w:pPr>
              <w:pStyle w:val="Horrio"/>
              <w:rPr>
                <w:lang w:val="pt-BR"/>
              </w:rPr>
            </w:pPr>
          </w:p>
        </w:tc>
        <w:tc>
          <w:tcPr>
            <w:tcW w:w="4677" w:type="dxa"/>
          </w:tcPr>
          <w:p w14:paraId="6C12C9FB" w14:textId="5A01AF9B" w:rsidR="0014473C" w:rsidRPr="00F3182D" w:rsidRDefault="0014473C" w:rsidP="0014473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energia, aproveite o hotel</w:t>
            </w:r>
          </w:p>
        </w:tc>
        <w:tc>
          <w:tcPr>
            <w:tcW w:w="285" w:type="dxa"/>
          </w:tcPr>
          <w:p w14:paraId="27DB92A7" w14:textId="77777777" w:rsidR="0014473C" w:rsidRPr="00F3182D" w:rsidRDefault="0014473C" w:rsidP="0014473C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2D95DCDF" w14:textId="189DF67C" w:rsidR="0014473C" w:rsidRPr="00F3182D" w:rsidRDefault="0014473C" w:rsidP="0014473C">
            <w:pPr>
              <w:pStyle w:val="Horrio"/>
              <w:jc w:val="left"/>
              <w:rPr>
                <w:lang w:val="pt-BR"/>
              </w:rPr>
            </w:pPr>
          </w:p>
        </w:tc>
        <w:tc>
          <w:tcPr>
            <w:tcW w:w="4461" w:type="dxa"/>
          </w:tcPr>
          <w:p w14:paraId="6947266F" w14:textId="1B2D822D" w:rsidR="0014473C" w:rsidRPr="00F3182D" w:rsidRDefault="0014473C" w:rsidP="0014473C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energia, aproveite o hotel</w:t>
            </w:r>
          </w:p>
        </w:tc>
        <w:tc>
          <w:tcPr>
            <w:tcW w:w="426" w:type="dxa"/>
          </w:tcPr>
          <w:p w14:paraId="699A5ED7" w14:textId="77777777" w:rsidR="0014473C" w:rsidRPr="00F3182D" w:rsidRDefault="0014473C" w:rsidP="0014473C">
            <w:pPr>
              <w:pStyle w:val="Nomeenmero"/>
              <w:rPr>
                <w:lang w:val="pt-BR"/>
              </w:rPr>
            </w:pPr>
          </w:p>
        </w:tc>
      </w:tr>
    </w:tbl>
    <w:p w14:paraId="1B4F7BD9" w14:textId="395A2ED2" w:rsidR="00614FC8" w:rsidRPr="00614FC8" w:rsidRDefault="00614FC8" w:rsidP="00614FC8">
      <w:pPr>
        <w:tabs>
          <w:tab w:val="left" w:pos="8205"/>
        </w:tabs>
        <w:rPr>
          <w:sz w:val="2"/>
          <w:szCs w:val="6"/>
          <w:lang w:val="pt-BR"/>
        </w:rPr>
      </w:pPr>
    </w:p>
    <w:tbl>
      <w:tblPr>
        <w:tblStyle w:val="Tabelacomgrade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1176"/>
      </w:tblGrid>
      <w:tr w:rsidR="00614FC8" w14:paraId="29D59190" w14:textId="77777777" w:rsidTr="00614FC8">
        <w:tc>
          <w:tcPr>
            <w:tcW w:w="11176" w:type="dxa"/>
          </w:tcPr>
          <w:p w14:paraId="072B7935" w14:textId="2B90104A" w:rsidR="00614FC8" w:rsidRPr="00614FC8" w:rsidRDefault="00614FC8" w:rsidP="00614FC8">
            <w:pPr>
              <w:tabs>
                <w:tab w:val="left" w:pos="8205"/>
              </w:tabs>
              <w:rPr>
                <w:sz w:val="20"/>
                <w:szCs w:val="20"/>
                <w:lang w:val="pt-BR"/>
              </w:rPr>
            </w:pPr>
            <w:proofErr w:type="spellStart"/>
            <w:r w:rsidRPr="00614FC8">
              <w:rPr>
                <w:sz w:val="20"/>
                <w:szCs w:val="20"/>
                <w:lang w:val="pt-BR"/>
              </w:rPr>
              <w:t>Obs</w:t>
            </w:r>
            <w:proofErr w:type="spellEnd"/>
            <w:r w:rsidR="00EC7527">
              <w:rPr>
                <w:sz w:val="20"/>
                <w:szCs w:val="20"/>
                <w:lang w:val="pt-BR"/>
              </w:rPr>
              <w:t xml:space="preserve">: recomenda-se a verificação de guias que falem espanhol para turistas ou </w:t>
            </w:r>
            <w:proofErr w:type="spellStart"/>
            <w:r w:rsidR="00EC7527">
              <w:rPr>
                <w:sz w:val="20"/>
                <w:szCs w:val="20"/>
                <w:lang w:val="pt-BR"/>
              </w:rPr>
              <w:t>portugues</w:t>
            </w:r>
            <w:proofErr w:type="spellEnd"/>
          </w:p>
        </w:tc>
      </w:tr>
      <w:tr w:rsidR="00614FC8" w14:paraId="4693399E" w14:textId="77777777" w:rsidTr="00614FC8">
        <w:tc>
          <w:tcPr>
            <w:tcW w:w="11176" w:type="dxa"/>
          </w:tcPr>
          <w:p w14:paraId="013E1AB5" w14:textId="2502D674" w:rsidR="00614FC8" w:rsidRPr="00614FC8" w:rsidRDefault="00614FC8" w:rsidP="00614FC8">
            <w:pPr>
              <w:tabs>
                <w:tab w:val="left" w:pos="8205"/>
              </w:tabs>
              <w:rPr>
                <w:sz w:val="20"/>
                <w:szCs w:val="20"/>
                <w:lang w:val="pt-BR"/>
              </w:rPr>
            </w:pPr>
          </w:p>
        </w:tc>
      </w:tr>
    </w:tbl>
    <w:p w14:paraId="53C30D4C" w14:textId="3E79D92B" w:rsidR="00614FC8" w:rsidRDefault="00614FC8" w:rsidP="00614FC8">
      <w:pPr>
        <w:tabs>
          <w:tab w:val="left" w:pos="8205"/>
        </w:tabs>
        <w:rPr>
          <w:lang w:val="pt-BR"/>
        </w:rPr>
      </w:pPr>
    </w:p>
    <w:p w14:paraId="638D0EB3" w14:textId="3579DF31" w:rsidR="00BD73EE" w:rsidRDefault="00BD73EE" w:rsidP="00614FC8">
      <w:pPr>
        <w:tabs>
          <w:tab w:val="left" w:pos="8205"/>
        </w:tabs>
        <w:rPr>
          <w:lang w:val="pt-BR"/>
        </w:rPr>
      </w:pPr>
    </w:p>
    <w:tbl>
      <w:tblPr>
        <w:tblW w:w="5218" w:type="pct"/>
        <w:tblInd w:w="-284" w:type="dxa"/>
        <w:tblLayout w:type="fixed"/>
        <w:tblLook w:val="0600" w:firstRow="0" w:lastRow="0" w:firstColumn="0" w:lastColumn="0" w:noHBand="1" w:noVBand="1"/>
      </w:tblPr>
      <w:tblGrid>
        <w:gridCol w:w="648"/>
        <w:gridCol w:w="200"/>
        <w:gridCol w:w="4677"/>
        <w:gridCol w:w="285"/>
        <w:gridCol w:w="785"/>
        <w:gridCol w:w="4461"/>
        <w:gridCol w:w="426"/>
        <w:gridCol w:w="192"/>
      </w:tblGrid>
      <w:tr w:rsidR="0086171C" w:rsidRPr="00F3182D" w14:paraId="082E1297" w14:textId="77777777" w:rsidTr="006C2F0A">
        <w:trPr>
          <w:trHeight w:hRule="exact" w:val="1363"/>
        </w:trPr>
        <w:tc>
          <w:tcPr>
            <w:tcW w:w="648" w:type="dxa"/>
          </w:tcPr>
          <w:p w14:paraId="0D9DDEC1" w14:textId="77777777" w:rsidR="0086171C" w:rsidRPr="00F3182D" w:rsidRDefault="0086171C" w:rsidP="006C2F0A">
            <w:pPr>
              <w:pStyle w:val="Ttulodocronograma"/>
              <w:rPr>
                <w:color w:val="44546A" w:themeColor="text2"/>
                <w:lang w:val="pt-BR"/>
              </w:rPr>
            </w:pPr>
          </w:p>
        </w:tc>
        <w:tc>
          <w:tcPr>
            <w:tcW w:w="11026" w:type="dxa"/>
            <w:gridSpan w:val="7"/>
          </w:tcPr>
          <w:p w14:paraId="7C774F67" w14:textId="77777777" w:rsidR="0086171C" w:rsidRPr="00192742" w:rsidRDefault="0086171C" w:rsidP="006C2F0A">
            <w:pPr>
              <w:pStyle w:val="Ttulodocronograma"/>
              <w:jc w:val="right"/>
              <w:rPr>
                <w:sz w:val="64"/>
                <w:szCs w:val="64"/>
                <w:lang w:val="pt-BR"/>
              </w:rPr>
            </w:pPr>
            <w:r w:rsidRPr="00192742">
              <w:rPr>
                <w:sz w:val="64"/>
                <w:szCs w:val="64"/>
                <w:lang w:val="pt-BR" w:bidi="pt-BR"/>
              </w:rPr>
              <w:t>Semana em</w:t>
            </w:r>
            <w:r>
              <w:rPr>
                <w:sz w:val="64"/>
                <w:szCs w:val="64"/>
                <w:lang w:val="pt-BR" w:bidi="pt-BR"/>
              </w:rPr>
              <w:t xml:space="preserve"> dubai</w:t>
            </w:r>
          </w:p>
        </w:tc>
      </w:tr>
      <w:tr w:rsidR="0086171C" w:rsidRPr="00F3182D" w14:paraId="39B5AF98" w14:textId="77777777" w:rsidTr="006C2F0A">
        <w:trPr>
          <w:trHeight w:hRule="exact" w:val="698"/>
        </w:trPr>
        <w:tc>
          <w:tcPr>
            <w:tcW w:w="848" w:type="dxa"/>
            <w:gridSpan w:val="2"/>
          </w:tcPr>
          <w:p w14:paraId="6A8BDB2F" w14:textId="77777777" w:rsidR="0086171C" w:rsidRPr="00F3182D" w:rsidRDefault="0086171C" w:rsidP="006C2F0A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962" w:type="dxa"/>
            <w:gridSpan w:val="2"/>
            <w:vAlign w:val="bottom"/>
          </w:tcPr>
          <w:p w14:paraId="126479FC" w14:textId="692FD478" w:rsidR="0086171C" w:rsidRPr="00F3182D" w:rsidRDefault="0086171C" w:rsidP="006C2F0A">
            <w:pPr>
              <w:pStyle w:val="Diadasemana"/>
              <w:rPr>
                <w:rFonts w:ascii="Calibri" w:hAnsi="Calibri"/>
                <w:lang w:val="pt-BR"/>
              </w:rPr>
            </w:pPr>
            <w:r>
              <w:rPr>
                <w:rFonts w:ascii="Calibri" w:hAnsi="Calibri"/>
                <w:lang w:val="pt-BR"/>
              </w:rPr>
              <w:t>1º Dia 1</w:t>
            </w:r>
            <w:r>
              <w:rPr>
                <w:rFonts w:ascii="Calibri" w:hAnsi="Calibri"/>
                <w:lang w:val="pt-BR"/>
              </w:rPr>
              <w:t>7</w:t>
            </w:r>
            <w:r>
              <w:rPr>
                <w:rFonts w:ascii="Calibri" w:hAnsi="Calibri"/>
                <w:lang w:val="pt-BR"/>
              </w:rPr>
              <w:t>/mar</w:t>
            </w:r>
          </w:p>
        </w:tc>
        <w:tc>
          <w:tcPr>
            <w:tcW w:w="785" w:type="dxa"/>
            <w:vAlign w:val="bottom"/>
          </w:tcPr>
          <w:p w14:paraId="33A87F35" w14:textId="77777777" w:rsidR="0086171C" w:rsidRPr="00F3182D" w:rsidRDefault="0086171C" w:rsidP="006C2F0A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5079" w:type="dxa"/>
            <w:gridSpan w:val="3"/>
            <w:vAlign w:val="bottom"/>
          </w:tcPr>
          <w:p w14:paraId="6224D2BE" w14:textId="745FA91A" w:rsidR="0086171C" w:rsidRPr="00F3182D" w:rsidRDefault="0086171C" w:rsidP="006C2F0A">
            <w:pPr>
              <w:pStyle w:val="Diadasemana"/>
              <w:rPr>
                <w:lang w:val="pt-BR"/>
              </w:rPr>
            </w:pPr>
          </w:p>
        </w:tc>
      </w:tr>
      <w:tr w:rsidR="0086171C" w:rsidRPr="00F3182D" w14:paraId="18C3D037" w14:textId="77777777" w:rsidTr="006C2F0A">
        <w:trPr>
          <w:gridAfter w:val="1"/>
          <w:wAfter w:w="192" w:type="dxa"/>
          <w:trHeight w:hRule="exact" w:val="340"/>
        </w:trPr>
        <w:tc>
          <w:tcPr>
            <w:tcW w:w="848" w:type="dxa"/>
            <w:gridSpan w:val="2"/>
          </w:tcPr>
          <w:p w14:paraId="0A1E3BA1" w14:textId="77777777" w:rsidR="0086171C" w:rsidRPr="00F3182D" w:rsidRDefault="0086171C" w:rsidP="006C2F0A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2C567A" w:themeFill="accent1"/>
          </w:tcPr>
          <w:p w14:paraId="44E2480F" w14:textId="77777777" w:rsidR="0086171C" w:rsidRPr="00F3182D" w:rsidRDefault="0086171C" w:rsidP="006C2F0A">
            <w:pPr>
              <w:pStyle w:val="Cabealhodecoluna"/>
              <w:jc w:val="center"/>
              <w:rPr>
                <w:lang w:val="pt-BR"/>
              </w:rPr>
            </w:pPr>
          </w:p>
        </w:tc>
        <w:tc>
          <w:tcPr>
            <w:tcW w:w="785" w:type="dxa"/>
          </w:tcPr>
          <w:p w14:paraId="37F3469C" w14:textId="77777777" w:rsidR="0086171C" w:rsidRPr="00F3182D" w:rsidRDefault="0086171C" w:rsidP="006C2F0A">
            <w:pPr>
              <w:pStyle w:val="Horrio"/>
              <w:rPr>
                <w:color w:val="FFFFFF" w:themeColor="background1"/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2C567A" w:themeFill="accent1"/>
          </w:tcPr>
          <w:p w14:paraId="0AE89C60" w14:textId="77777777" w:rsidR="0086171C" w:rsidRPr="00F3182D" w:rsidRDefault="0086171C" w:rsidP="006C2F0A">
            <w:pPr>
              <w:pStyle w:val="Cabealhodecoluna"/>
              <w:rPr>
                <w:lang w:val="pt-BR"/>
              </w:rPr>
            </w:pPr>
          </w:p>
        </w:tc>
      </w:tr>
      <w:tr w:rsidR="009F17F9" w:rsidRPr="00F3182D" w14:paraId="52635404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2B179072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8:00</w:t>
            </w:r>
          </w:p>
        </w:tc>
        <w:tc>
          <w:tcPr>
            <w:tcW w:w="4962" w:type="dxa"/>
            <w:gridSpan w:val="2"/>
          </w:tcPr>
          <w:p w14:paraId="420D1D50" w14:textId="4764132C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0C2A4CE0" w14:textId="34A93171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4DD3D370" w14:textId="77777777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79BEFC0D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479AFF9C" w14:textId="1C8D3021" w:rsidR="009F17F9" w:rsidRPr="00F3182D" w:rsidRDefault="009F17F9" w:rsidP="009F17F9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09:00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204CDB91" w14:textId="720257D9" w:rsidR="009F17F9" w:rsidRPr="00F3182D" w:rsidRDefault="009F17F9" w:rsidP="009F17F9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Café </w:t>
            </w:r>
          </w:p>
        </w:tc>
        <w:tc>
          <w:tcPr>
            <w:tcW w:w="785" w:type="dxa"/>
          </w:tcPr>
          <w:p w14:paraId="3F8FFFA0" w14:textId="59DA803C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65F4C1E3" w14:textId="77777777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44BA8148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2ED86FB7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10:00</w:t>
            </w:r>
          </w:p>
        </w:tc>
        <w:tc>
          <w:tcPr>
            <w:tcW w:w="4962" w:type="dxa"/>
            <w:gridSpan w:val="2"/>
          </w:tcPr>
          <w:p w14:paraId="40429606" w14:textId="4C0FAF94" w:rsidR="009F17F9" w:rsidRPr="00F3182D" w:rsidRDefault="009F17F9" w:rsidP="009F17F9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Visita ao Mall </w:t>
            </w:r>
            <w:proofErr w:type="spellStart"/>
            <w:r>
              <w:rPr>
                <w:lang w:val="pt-BR"/>
              </w:rPr>
              <w:t>of</w:t>
            </w:r>
            <w:proofErr w:type="spellEnd"/>
            <w:r>
              <w:rPr>
                <w:lang w:val="pt-BR"/>
              </w:rPr>
              <w:t xml:space="preserve"> Emirates e o Ski Dubai (ver*</w:t>
            </w:r>
            <w:r>
              <w:rPr>
                <w:lang w:val="pt-BR"/>
              </w:rPr>
              <w:t>8</w:t>
            </w:r>
            <w:r>
              <w:rPr>
                <w:lang w:val="pt-BR"/>
              </w:rPr>
              <w:t>)</w:t>
            </w:r>
          </w:p>
        </w:tc>
        <w:tc>
          <w:tcPr>
            <w:tcW w:w="785" w:type="dxa"/>
          </w:tcPr>
          <w:p w14:paraId="55823626" w14:textId="2E7662E0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7F644510" w14:textId="14E74B7A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14D4E1E5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41FE7468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59C49E09" w14:textId="0C70828A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66EF9A75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11055685" w14:textId="084732B5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0CF18952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45EABCCC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5959B733" w14:textId="77777777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61D5F83E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68A13EC2" w14:textId="77777777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3F868245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292DD765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5EAD17E7" w14:textId="77777777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317AED6F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53F3801C" w14:textId="77777777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24D9CDF2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26407193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1151EC72" w14:textId="77777777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0EE8954D" w14:textId="0EBC067E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0BB4742E" w14:textId="2E7103C0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00713E25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52BE9075" w14:textId="744D5B82" w:rsidR="009F17F9" w:rsidRPr="00F3182D" w:rsidRDefault="009F17F9" w:rsidP="009F17F9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16:00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73B8C6A5" w14:textId="1A327217" w:rsidR="009F17F9" w:rsidRPr="00F3182D" w:rsidRDefault="009F17F9" w:rsidP="009F17F9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Visita ao museu do futuro</w:t>
            </w:r>
            <w:r w:rsidR="00884EF5">
              <w:rPr>
                <w:lang w:val="pt-BR"/>
              </w:rPr>
              <w:t xml:space="preserve"> (ver*9)</w:t>
            </w:r>
          </w:p>
        </w:tc>
        <w:tc>
          <w:tcPr>
            <w:tcW w:w="785" w:type="dxa"/>
          </w:tcPr>
          <w:p w14:paraId="12A9A899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11B5A46A" w14:textId="77777777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18EB1F4A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1369B76F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59AED452" w14:textId="7ABCE605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23143F92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5AD783E0" w14:textId="77777777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37ECCD9F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0F1C177A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</w:t>
            </w:r>
            <w:r>
              <w:rPr>
                <w:lang w:val="pt-BR" w:bidi="pt-BR"/>
              </w:rPr>
              <w:t>8</w:t>
            </w:r>
            <w:r w:rsidRPr="00F3182D">
              <w:rPr>
                <w:lang w:val="pt-BR" w:bidi="pt-BR"/>
              </w:rPr>
              <w:t>:00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43BD62A3" w14:textId="0E923397" w:rsidR="009F17F9" w:rsidRPr="00F3182D" w:rsidRDefault="009F17F9" w:rsidP="009F17F9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Noite livre – sugestão: jantar no Tonny </w:t>
            </w:r>
            <w:proofErr w:type="spellStart"/>
            <w:r>
              <w:rPr>
                <w:lang w:val="pt-BR"/>
              </w:rPr>
              <w:t>Romas</w:t>
            </w:r>
            <w:proofErr w:type="spellEnd"/>
            <w:r>
              <w:rPr>
                <w:lang w:val="pt-BR"/>
              </w:rPr>
              <w:t xml:space="preserve"> </w:t>
            </w:r>
          </w:p>
        </w:tc>
        <w:tc>
          <w:tcPr>
            <w:tcW w:w="785" w:type="dxa"/>
          </w:tcPr>
          <w:p w14:paraId="537DCD59" w14:textId="5E51BE74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1C3BA9C6" w14:textId="40A9A6DB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339C4EC7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12992B8D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19286B16" w14:textId="294D7FD6" w:rsidR="009F17F9" w:rsidRDefault="009F17F9" w:rsidP="009F17F9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                                                              Restaurante local</w:t>
            </w:r>
          </w:p>
        </w:tc>
        <w:tc>
          <w:tcPr>
            <w:tcW w:w="785" w:type="dxa"/>
          </w:tcPr>
          <w:p w14:paraId="3EA0DA92" w14:textId="77777777" w:rsidR="009F17F9" w:rsidRPr="00F3182D" w:rsidRDefault="009F17F9" w:rsidP="009F17F9">
            <w:pPr>
              <w:pStyle w:val="Horrio"/>
              <w:rPr>
                <w:lang w:val="pt-BR" w:bidi="pt-BR"/>
              </w:rPr>
            </w:pPr>
          </w:p>
        </w:tc>
        <w:tc>
          <w:tcPr>
            <w:tcW w:w="4887" w:type="dxa"/>
            <w:gridSpan w:val="2"/>
            <w:shd w:val="clear" w:color="auto" w:fill="FFFFFF" w:themeFill="background1"/>
          </w:tcPr>
          <w:p w14:paraId="3BEDF9FE" w14:textId="4772EBB0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56A01510" w14:textId="77777777" w:rsidTr="006C2F0A">
        <w:trPr>
          <w:trHeight w:hRule="exact" w:val="524"/>
        </w:trPr>
        <w:tc>
          <w:tcPr>
            <w:tcW w:w="848" w:type="dxa"/>
            <w:gridSpan w:val="2"/>
          </w:tcPr>
          <w:p w14:paraId="0E870967" w14:textId="77777777" w:rsidR="009F17F9" w:rsidRPr="00F3182D" w:rsidRDefault="009F17F9" w:rsidP="009F17F9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962" w:type="dxa"/>
            <w:gridSpan w:val="2"/>
            <w:vAlign w:val="bottom"/>
          </w:tcPr>
          <w:p w14:paraId="6D80777A" w14:textId="274DE95E" w:rsidR="009F17F9" w:rsidRPr="00F3182D" w:rsidRDefault="009F17F9" w:rsidP="009F17F9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2º Dia 1</w:t>
            </w:r>
            <w:r>
              <w:rPr>
                <w:lang w:val="pt-BR"/>
              </w:rPr>
              <w:t>8</w:t>
            </w:r>
            <w:r>
              <w:rPr>
                <w:lang w:val="pt-BR"/>
              </w:rPr>
              <w:t>/mar</w:t>
            </w:r>
          </w:p>
        </w:tc>
        <w:tc>
          <w:tcPr>
            <w:tcW w:w="785" w:type="dxa"/>
            <w:vAlign w:val="bottom"/>
          </w:tcPr>
          <w:p w14:paraId="747472F6" w14:textId="77777777" w:rsidR="009F17F9" w:rsidRPr="00F3182D" w:rsidRDefault="009F17F9" w:rsidP="009F17F9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5079" w:type="dxa"/>
            <w:gridSpan w:val="3"/>
            <w:vAlign w:val="bottom"/>
          </w:tcPr>
          <w:p w14:paraId="326B3A15" w14:textId="1EC88765" w:rsidR="009F17F9" w:rsidRPr="00F3182D" w:rsidRDefault="009F17F9" w:rsidP="009F17F9">
            <w:pPr>
              <w:pStyle w:val="Diadasemana"/>
              <w:rPr>
                <w:lang w:val="pt-BR"/>
              </w:rPr>
            </w:pPr>
          </w:p>
        </w:tc>
      </w:tr>
      <w:tr w:rsidR="009F17F9" w:rsidRPr="00F3182D" w14:paraId="071CCC9D" w14:textId="77777777" w:rsidTr="006C2F0A">
        <w:trPr>
          <w:gridAfter w:val="1"/>
          <w:wAfter w:w="192" w:type="dxa"/>
          <w:trHeight w:hRule="exact" w:val="340"/>
        </w:trPr>
        <w:tc>
          <w:tcPr>
            <w:tcW w:w="848" w:type="dxa"/>
            <w:gridSpan w:val="2"/>
          </w:tcPr>
          <w:p w14:paraId="5654F40F" w14:textId="77777777" w:rsidR="009F17F9" w:rsidRPr="00F3182D" w:rsidRDefault="009F17F9" w:rsidP="009F17F9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0072C7" w:themeFill="accent2"/>
          </w:tcPr>
          <w:p w14:paraId="1423B6D9" w14:textId="77777777" w:rsidR="009F17F9" w:rsidRPr="00F3182D" w:rsidRDefault="009F17F9" w:rsidP="009F17F9">
            <w:pPr>
              <w:pStyle w:val="Cabealhodecoluna"/>
              <w:rPr>
                <w:lang w:val="pt-BR"/>
              </w:rPr>
            </w:pPr>
          </w:p>
        </w:tc>
        <w:tc>
          <w:tcPr>
            <w:tcW w:w="785" w:type="dxa"/>
          </w:tcPr>
          <w:p w14:paraId="392A5CAD" w14:textId="77777777" w:rsidR="009F17F9" w:rsidRPr="00F3182D" w:rsidRDefault="009F17F9" w:rsidP="009F17F9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0072C7" w:themeFill="accent2"/>
          </w:tcPr>
          <w:p w14:paraId="29323B61" w14:textId="77777777" w:rsidR="009F17F9" w:rsidRPr="00F3182D" w:rsidRDefault="009F17F9" w:rsidP="009F17F9">
            <w:pPr>
              <w:pStyle w:val="Cabealhodecoluna"/>
              <w:rPr>
                <w:lang w:val="pt-BR"/>
              </w:rPr>
            </w:pPr>
          </w:p>
        </w:tc>
      </w:tr>
      <w:tr w:rsidR="009F17F9" w:rsidRPr="00F3182D" w14:paraId="55C00D59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76E24460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  <w:r>
              <w:rPr>
                <w:lang w:val="pt-BR" w:bidi="pt-BR"/>
              </w:rPr>
              <w:t>8</w:t>
            </w:r>
            <w:r w:rsidRPr="00F3182D">
              <w:rPr>
                <w:lang w:val="pt-BR" w:bidi="pt-BR"/>
              </w:rPr>
              <w:t>:00</w:t>
            </w:r>
          </w:p>
        </w:tc>
        <w:tc>
          <w:tcPr>
            <w:tcW w:w="4962" w:type="dxa"/>
            <w:gridSpan w:val="2"/>
          </w:tcPr>
          <w:p w14:paraId="6166108F" w14:textId="224E7A4B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23961731" w14:textId="01044834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50047317" w14:textId="77777777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7D1A0F97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43CD00EC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9:00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2AA945A9" w14:textId="6942597E" w:rsidR="009F17F9" w:rsidRPr="00F3182D" w:rsidRDefault="005D3F6E" w:rsidP="009F17F9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Café</w:t>
            </w:r>
          </w:p>
        </w:tc>
        <w:tc>
          <w:tcPr>
            <w:tcW w:w="785" w:type="dxa"/>
          </w:tcPr>
          <w:p w14:paraId="3AE23BC3" w14:textId="1C52A120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141B79BD" w14:textId="0DFEF9F9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7E413BF5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6BD4FC14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10:00</w:t>
            </w:r>
          </w:p>
        </w:tc>
        <w:tc>
          <w:tcPr>
            <w:tcW w:w="4962" w:type="dxa"/>
            <w:gridSpan w:val="2"/>
          </w:tcPr>
          <w:p w14:paraId="64D77E94" w14:textId="2BB73F1A" w:rsidR="009F17F9" w:rsidRPr="00F3182D" w:rsidRDefault="008B0E87" w:rsidP="009F17F9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Manhã livre – sugestão - </w:t>
            </w:r>
            <w:r w:rsidR="005D3F6E">
              <w:rPr>
                <w:lang w:val="pt-BR"/>
              </w:rPr>
              <w:t xml:space="preserve">Visita ao The </w:t>
            </w:r>
            <w:proofErr w:type="spellStart"/>
            <w:r w:rsidR="005D3F6E">
              <w:rPr>
                <w:lang w:val="pt-BR"/>
              </w:rPr>
              <w:t>View</w:t>
            </w:r>
            <w:proofErr w:type="spellEnd"/>
            <w:r w:rsidR="005D3F6E">
              <w:rPr>
                <w:lang w:val="pt-BR"/>
              </w:rPr>
              <w:t>, prédio com</w:t>
            </w:r>
          </w:p>
        </w:tc>
        <w:tc>
          <w:tcPr>
            <w:tcW w:w="785" w:type="dxa"/>
          </w:tcPr>
          <w:p w14:paraId="3A1FE296" w14:textId="28FBFEE0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744460C4" w14:textId="09C8757D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32912A2A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27A6107B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28D2F682" w14:textId="393BB0B7" w:rsidR="009F17F9" w:rsidRPr="00F3182D" w:rsidRDefault="008B0E87" w:rsidP="009F17F9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vista </w:t>
            </w:r>
            <w:r>
              <w:rPr>
                <w:lang w:val="pt-BR"/>
              </w:rPr>
              <w:t xml:space="preserve">para a Palm </w:t>
            </w:r>
            <w:proofErr w:type="spellStart"/>
            <w:proofErr w:type="gramStart"/>
            <w:r>
              <w:rPr>
                <w:lang w:val="pt-BR"/>
              </w:rPr>
              <w:t>Jumerah</w:t>
            </w:r>
            <w:proofErr w:type="spellEnd"/>
            <w:r>
              <w:rPr>
                <w:lang w:val="pt-BR"/>
              </w:rPr>
              <w:t xml:space="preserve">  </w:t>
            </w:r>
            <w:r w:rsidR="005D3F6E">
              <w:rPr>
                <w:lang w:val="pt-BR"/>
              </w:rPr>
              <w:t>(</w:t>
            </w:r>
            <w:proofErr w:type="gramEnd"/>
            <w:r w:rsidR="005D3F6E">
              <w:rPr>
                <w:lang w:val="pt-BR"/>
              </w:rPr>
              <w:t>ver*10)</w:t>
            </w:r>
          </w:p>
        </w:tc>
        <w:tc>
          <w:tcPr>
            <w:tcW w:w="785" w:type="dxa"/>
          </w:tcPr>
          <w:p w14:paraId="40479911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15C7F1BA" w14:textId="6A500071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4357986E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060B4C93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7A856988" w14:textId="77777777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6B2E8735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7305DF62" w14:textId="77777777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9F17F9" w:rsidRPr="00F3182D" w14:paraId="6CE49E04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127F881C" w14:textId="5EDAD9EC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41954CF9" w14:textId="26E9813E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17B6CC25" w14:textId="77777777" w:rsidR="009F17F9" w:rsidRPr="00F3182D" w:rsidRDefault="009F17F9" w:rsidP="009F17F9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5AC25931" w14:textId="77777777" w:rsidR="009F17F9" w:rsidRPr="00F3182D" w:rsidRDefault="009F17F9" w:rsidP="009F17F9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6A7F360C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198EEAE7" w14:textId="72302127" w:rsidR="005D3F6E" w:rsidRPr="00F3182D" w:rsidRDefault="005D3F6E" w:rsidP="005D3F6E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14:00</w:t>
            </w:r>
          </w:p>
        </w:tc>
        <w:tc>
          <w:tcPr>
            <w:tcW w:w="4962" w:type="dxa"/>
            <w:gridSpan w:val="2"/>
          </w:tcPr>
          <w:p w14:paraId="1AD665AE" w14:textId="7E179892" w:rsidR="005D3F6E" w:rsidRPr="00F3182D" w:rsidRDefault="005D3F6E" w:rsidP="005D3F6E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 xml:space="preserve">Tarde </w:t>
            </w:r>
            <w:r>
              <w:rPr>
                <w:lang w:val="pt-BR"/>
              </w:rPr>
              <w:t xml:space="preserve">livre – sugestão </w:t>
            </w:r>
            <w:r w:rsidR="008B0E87">
              <w:rPr>
                <w:lang w:val="pt-BR"/>
              </w:rPr>
              <w:t>visita ao Dubai Garden (ver*11)</w:t>
            </w:r>
          </w:p>
        </w:tc>
        <w:tc>
          <w:tcPr>
            <w:tcW w:w="785" w:type="dxa"/>
          </w:tcPr>
          <w:p w14:paraId="2E077BCF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7025857E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16DD557D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2D494D31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70231AAD" w14:textId="6B78C54F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0DC362CD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1BB20101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04F082C9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442552E2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66E983F6" w14:textId="468EEC64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277868BC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5156AB25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1A1E119C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19D6126B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1</w:t>
            </w:r>
            <w:r>
              <w:rPr>
                <w:lang w:val="pt-BR" w:bidi="pt-BR"/>
              </w:rPr>
              <w:t>8</w:t>
            </w:r>
            <w:r w:rsidRPr="00F3182D">
              <w:rPr>
                <w:lang w:val="pt-BR" w:bidi="pt-BR"/>
              </w:rPr>
              <w:t>:00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448D4B98" w14:textId="740F826E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7B99CCF3" w14:textId="666DA9D5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56587219" w14:textId="1A2DEC8F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6BFD3326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0E965010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FFFFF" w:themeFill="background1"/>
          </w:tcPr>
          <w:p w14:paraId="378A26BE" w14:textId="120BA874" w:rsidR="005D3F6E" w:rsidRDefault="005D3F6E" w:rsidP="005D3F6E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49FD11F4" w14:textId="77777777" w:rsidR="005D3F6E" w:rsidRPr="00F3182D" w:rsidRDefault="005D3F6E" w:rsidP="005D3F6E">
            <w:pPr>
              <w:pStyle w:val="Horrio"/>
              <w:rPr>
                <w:lang w:val="pt-BR" w:bidi="pt-BR"/>
              </w:rPr>
            </w:pPr>
          </w:p>
        </w:tc>
        <w:tc>
          <w:tcPr>
            <w:tcW w:w="4887" w:type="dxa"/>
            <w:gridSpan w:val="2"/>
            <w:shd w:val="clear" w:color="auto" w:fill="FFFFFF" w:themeFill="background1"/>
          </w:tcPr>
          <w:p w14:paraId="0CA689B2" w14:textId="6ED8E6F0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74BE40E0" w14:textId="77777777" w:rsidTr="006C2F0A">
        <w:trPr>
          <w:trHeight w:hRule="exact" w:val="572"/>
        </w:trPr>
        <w:tc>
          <w:tcPr>
            <w:tcW w:w="848" w:type="dxa"/>
            <w:gridSpan w:val="2"/>
          </w:tcPr>
          <w:p w14:paraId="6BA02F90" w14:textId="77777777" w:rsidR="005D3F6E" w:rsidRPr="00F3182D" w:rsidRDefault="005D3F6E" w:rsidP="005D3F6E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4962" w:type="dxa"/>
            <w:gridSpan w:val="2"/>
            <w:vAlign w:val="bottom"/>
          </w:tcPr>
          <w:p w14:paraId="7B4DA3C4" w14:textId="2B9B001A" w:rsidR="005D3F6E" w:rsidRPr="00F3182D" w:rsidRDefault="005D3F6E" w:rsidP="005D3F6E">
            <w:pPr>
              <w:pStyle w:val="Diadasemana"/>
              <w:rPr>
                <w:lang w:val="pt-BR"/>
              </w:rPr>
            </w:pPr>
            <w:r>
              <w:rPr>
                <w:lang w:val="pt-BR"/>
              </w:rPr>
              <w:t>3º Dia 1</w:t>
            </w:r>
            <w:r>
              <w:rPr>
                <w:lang w:val="pt-BR"/>
              </w:rPr>
              <w:t>9</w:t>
            </w:r>
            <w:r>
              <w:rPr>
                <w:lang w:val="pt-BR"/>
              </w:rPr>
              <w:t>/mar</w:t>
            </w:r>
          </w:p>
        </w:tc>
        <w:tc>
          <w:tcPr>
            <w:tcW w:w="785" w:type="dxa"/>
            <w:vAlign w:val="bottom"/>
          </w:tcPr>
          <w:p w14:paraId="6C908B2A" w14:textId="77777777" w:rsidR="005D3F6E" w:rsidRPr="00F3182D" w:rsidRDefault="005D3F6E" w:rsidP="005D3F6E">
            <w:pPr>
              <w:pStyle w:val="Diadasemana"/>
              <w:rPr>
                <w:rFonts w:ascii="Calibri" w:hAnsi="Calibri"/>
                <w:color w:val="auto"/>
                <w:sz w:val="22"/>
                <w:lang w:val="pt-BR"/>
              </w:rPr>
            </w:pPr>
          </w:p>
        </w:tc>
        <w:tc>
          <w:tcPr>
            <w:tcW w:w="5079" w:type="dxa"/>
            <w:gridSpan w:val="3"/>
            <w:vAlign w:val="bottom"/>
          </w:tcPr>
          <w:p w14:paraId="0037B8EE" w14:textId="12207FD9" w:rsidR="005D3F6E" w:rsidRPr="00F3182D" w:rsidRDefault="005D3F6E" w:rsidP="005D3F6E">
            <w:pPr>
              <w:pStyle w:val="Diadasemana"/>
              <w:rPr>
                <w:lang w:val="pt-BR"/>
              </w:rPr>
            </w:pPr>
          </w:p>
        </w:tc>
      </w:tr>
      <w:tr w:rsidR="005D3F6E" w:rsidRPr="00F3182D" w14:paraId="7DBE7376" w14:textId="77777777" w:rsidTr="006C2F0A">
        <w:trPr>
          <w:gridAfter w:val="1"/>
          <w:wAfter w:w="192" w:type="dxa"/>
          <w:trHeight w:hRule="exact" w:val="340"/>
        </w:trPr>
        <w:tc>
          <w:tcPr>
            <w:tcW w:w="848" w:type="dxa"/>
            <w:gridSpan w:val="2"/>
          </w:tcPr>
          <w:p w14:paraId="41CBB6FB" w14:textId="77777777" w:rsidR="005D3F6E" w:rsidRPr="00F3182D" w:rsidRDefault="005D3F6E" w:rsidP="005D3F6E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0D1D51" w:themeFill="accent3"/>
          </w:tcPr>
          <w:p w14:paraId="3F3788BC" w14:textId="77777777" w:rsidR="005D3F6E" w:rsidRPr="00F3182D" w:rsidRDefault="005D3F6E" w:rsidP="005D3F6E">
            <w:pPr>
              <w:pStyle w:val="Cabealhodecoluna"/>
              <w:rPr>
                <w:lang w:val="pt-BR"/>
              </w:rPr>
            </w:pPr>
          </w:p>
        </w:tc>
        <w:tc>
          <w:tcPr>
            <w:tcW w:w="785" w:type="dxa"/>
          </w:tcPr>
          <w:p w14:paraId="50856E0F" w14:textId="77777777" w:rsidR="005D3F6E" w:rsidRPr="00F3182D" w:rsidRDefault="005D3F6E" w:rsidP="005D3F6E">
            <w:pPr>
              <w:pStyle w:val="Horrio"/>
              <w:rPr>
                <w:color w:val="auto"/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0D1D51" w:themeFill="accent3"/>
          </w:tcPr>
          <w:p w14:paraId="29DC2685" w14:textId="77777777" w:rsidR="005D3F6E" w:rsidRPr="00F3182D" w:rsidRDefault="005D3F6E" w:rsidP="005D3F6E">
            <w:pPr>
              <w:pStyle w:val="Cabealhodecoluna"/>
              <w:rPr>
                <w:lang w:val="pt-BR"/>
              </w:rPr>
            </w:pPr>
          </w:p>
        </w:tc>
      </w:tr>
      <w:tr w:rsidR="005D3F6E" w:rsidRPr="00F3182D" w14:paraId="069BA68F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0E606A16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  <w:r w:rsidRPr="00F3182D">
              <w:rPr>
                <w:lang w:val="pt-BR" w:bidi="pt-BR"/>
              </w:rPr>
              <w:t>8:00</w:t>
            </w:r>
          </w:p>
        </w:tc>
        <w:tc>
          <w:tcPr>
            <w:tcW w:w="4962" w:type="dxa"/>
            <w:gridSpan w:val="2"/>
          </w:tcPr>
          <w:p w14:paraId="23D276FB" w14:textId="4C888A1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5C2B3C5F" w14:textId="18193965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01B7E367" w14:textId="03D568A6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769C4DEE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1C518203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  <w:r>
              <w:rPr>
                <w:lang w:val="pt-BR"/>
              </w:rPr>
              <w:t>9:00</w:t>
            </w: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7DF57130" w14:textId="6CC6B074" w:rsidR="005D3F6E" w:rsidRPr="00F3182D" w:rsidRDefault="00D7309F" w:rsidP="005D3F6E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Café</w:t>
            </w:r>
          </w:p>
        </w:tc>
        <w:tc>
          <w:tcPr>
            <w:tcW w:w="785" w:type="dxa"/>
          </w:tcPr>
          <w:p w14:paraId="4C0433AA" w14:textId="1ABB8DCB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7C7D8676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3DEFB324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6566A768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2E313C0A" w14:textId="4B187DBC" w:rsidR="00D7309F" w:rsidRPr="00F3182D" w:rsidRDefault="00D7309F" w:rsidP="000420F1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Dia livre</w:t>
            </w:r>
            <w:r w:rsidR="000420F1">
              <w:rPr>
                <w:lang w:val="pt-BR"/>
              </w:rPr>
              <w:t xml:space="preserve"> – </w:t>
            </w:r>
            <w:r>
              <w:rPr>
                <w:lang w:val="pt-BR"/>
              </w:rPr>
              <w:t>Em horário programado, deslocamento ao</w:t>
            </w:r>
          </w:p>
        </w:tc>
        <w:tc>
          <w:tcPr>
            <w:tcW w:w="785" w:type="dxa"/>
          </w:tcPr>
          <w:p w14:paraId="31D91DC1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715751F2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6AC3B2FD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2FB83A3B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499EAE38" w14:textId="7D7AB56A" w:rsidR="005D3F6E" w:rsidRPr="00F3182D" w:rsidRDefault="000420F1" w:rsidP="005D3F6E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aeroporto para retorno ao Brasil</w:t>
            </w:r>
          </w:p>
        </w:tc>
        <w:tc>
          <w:tcPr>
            <w:tcW w:w="785" w:type="dxa"/>
          </w:tcPr>
          <w:p w14:paraId="678E6A71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5D96518F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3D4AD026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70B67E28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2412B41A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7C940EC0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5706DCA0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35F9EE5B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7A201C77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3CF0F931" w14:textId="195428B4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03949F4D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77AFFFEC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652F19C3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5039E902" w14:textId="678EA056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58ACC44C" w14:textId="1537AA10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76F377E4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754B4F53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1E4FE799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5AFC3C5C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19A46C31" w14:textId="1383F225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53D75450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06CA69F7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1F05E1BE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7A749B44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</w:tcPr>
          <w:p w14:paraId="667572DE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42C48F88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</w:tcPr>
          <w:p w14:paraId="09C328EE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4D6F716E" w14:textId="77777777" w:rsidTr="006C2F0A">
        <w:trPr>
          <w:gridAfter w:val="1"/>
          <w:wAfter w:w="192" w:type="dxa"/>
          <w:trHeight w:hRule="exact" w:val="303"/>
        </w:trPr>
        <w:tc>
          <w:tcPr>
            <w:tcW w:w="848" w:type="dxa"/>
            <w:gridSpan w:val="2"/>
          </w:tcPr>
          <w:p w14:paraId="3FB2011A" w14:textId="65A9F4C2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962" w:type="dxa"/>
            <w:gridSpan w:val="2"/>
            <w:shd w:val="clear" w:color="auto" w:fill="F2F2F2" w:themeFill="background1" w:themeFillShade="F2"/>
          </w:tcPr>
          <w:p w14:paraId="2AE11C70" w14:textId="0DABF7F5" w:rsidR="005D3F6E" w:rsidRPr="00F3182D" w:rsidRDefault="000420F1" w:rsidP="005D3F6E">
            <w:pPr>
              <w:pStyle w:val="Nomeenmero"/>
              <w:rPr>
                <w:lang w:val="pt-BR"/>
              </w:rPr>
            </w:pPr>
            <w:r>
              <w:rPr>
                <w:lang w:val="pt-BR"/>
              </w:rPr>
              <w:t>Fim dos nossos serviços – boa viagem</w:t>
            </w:r>
          </w:p>
        </w:tc>
        <w:tc>
          <w:tcPr>
            <w:tcW w:w="785" w:type="dxa"/>
          </w:tcPr>
          <w:p w14:paraId="190CADEF" w14:textId="283B5DC5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887" w:type="dxa"/>
            <w:gridSpan w:val="2"/>
            <w:shd w:val="clear" w:color="auto" w:fill="F2F2F2" w:themeFill="background1" w:themeFillShade="F2"/>
          </w:tcPr>
          <w:p w14:paraId="16797AF9" w14:textId="2D1C605A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  <w:tr w:rsidR="005D3F6E" w:rsidRPr="00F3182D" w14:paraId="698FE1CA" w14:textId="77777777" w:rsidTr="006C2F0A">
        <w:trPr>
          <w:gridAfter w:val="1"/>
          <w:wAfter w:w="192" w:type="dxa"/>
          <w:trHeight w:hRule="exact" w:val="394"/>
        </w:trPr>
        <w:tc>
          <w:tcPr>
            <w:tcW w:w="848" w:type="dxa"/>
            <w:gridSpan w:val="2"/>
          </w:tcPr>
          <w:p w14:paraId="475F7409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677" w:type="dxa"/>
          </w:tcPr>
          <w:p w14:paraId="33F34667" w14:textId="715B84A0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  <w:tc>
          <w:tcPr>
            <w:tcW w:w="285" w:type="dxa"/>
          </w:tcPr>
          <w:p w14:paraId="16E09BB0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  <w:tc>
          <w:tcPr>
            <w:tcW w:w="785" w:type="dxa"/>
          </w:tcPr>
          <w:p w14:paraId="41C1603E" w14:textId="77777777" w:rsidR="005D3F6E" w:rsidRPr="00F3182D" w:rsidRDefault="005D3F6E" w:rsidP="005D3F6E">
            <w:pPr>
              <w:pStyle w:val="Horrio"/>
              <w:rPr>
                <w:lang w:val="pt-BR"/>
              </w:rPr>
            </w:pPr>
          </w:p>
        </w:tc>
        <w:tc>
          <w:tcPr>
            <w:tcW w:w="4461" w:type="dxa"/>
          </w:tcPr>
          <w:p w14:paraId="3295F1EE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  <w:tc>
          <w:tcPr>
            <w:tcW w:w="426" w:type="dxa"/>
          </w:tcPr>
          <w:p w14:paraId="3D6F1546" w14:textId="77777777" w:rsidR="005D3F6E" w:rsidRPr="00F3182D" w:rsidRDefault="005D3F6E" w:rsidP="005D3F6E">
            <w:pPr>
              <w:pStyle w:val="Nomeenmero"/>
              <w:rPr>
                <w:lang w:val="pt-BR"/>
              </w:rPr>
            </w:pPr>
          </w:p>
        </w:tc>
      </w:tr>
    </w:tbl>
    <w:p w14:paraId="4FD5E789" w14:textId="77777777" w:rsidR="0086171C" w:rsidRPr="00614FC8" w:rsidRDefault="0086171C" w:rsidP="0086171C">
      <w:pPr>
        <w:tabs>
          <w:tab w:val="left" w:pos="8205"/>
        </w:tabs>
        <w:rPr>
          <w:sz w:val="2"/>
          <w:szCs w:val="6"/>
          <w:lang w:val="pt-BR"/>
        </w:rPr>
      </w:pPr>
    </w:p>
    <w:tbl>
      <w:tblPr>
        <w:tblStyle w:val="Tabelacomgrade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1176"/>
      </w:tblGrid>
      <w:tr w:rsidR="0086171C" w14:paraId="5F64001E" w14:textId="77777777" w:rsidTr="006C2F0A">
        <w:tc>
          <w:tcPr>
            <w:tcW w:w="11176" w:type="dxa"/>
          </w:tcPr>
          <w:p w14:paraId="5C2054D9" w14:textId="77777777" w:rsidR="0086171C" w:rsidRPr="00614FC8" w:rsidRDefault="0086171C" w:rsidP="006C2F0A">
            <w:pPr>
              <w:tabs>
                <w:tab w:val="left" w:pos="8205"/>
              </w:tabs>
              <w:rPr>
                <w:sz w:val="20"/>
                <w:szCs w:val="20"/>
                <w:lang w:val="pt-BR"/>
              </w:rPr>
            </w:pPr>
            <w:proofErr w:type="spellStart"/>
            <w:r w:rsidRPr="00614FC8">
              <w:rPr>
                <w:sz w:val="20"/>
                <w:szCs w:val="20"/>
                <w:lang w:val="pt-BR"/>
              </w:rPr>
              <w:t>Obs</w:t>
            </w:r>
            <w:proofErr w:type="spellEnd"/>
            <w:r>
              <w:rPr>
                <w:sz w:val="20"/>
                <w:szCs w:val="20"/>
                <w:lang w:val="pt-BR"/>
              </w:rPr>
              <w:t xml:space="preserve">: recomenda-se a verificação de guias que falem espanhol para turistas ou </w:t>
            </w:r>
            <w:proofErr w:type="spellStart"/>
            <w:r>
              <w:rPr>
                <w:sz w:val="20"/>
                <w:szCs w:val="20"/>
                <w:lang w:val="pt-BR"/>
              </w:rPr>
              <w:t>portugues</w:t>
            </w:r>
            <w:proofErr w:type="spellEnd"/>
          </w:p>
        </w:tc>
      </w:tr>
      <w:tr w:rsidR="0086171C" w14:paraId="3E0710F4" w14:textId="77777777" w:rsidTr="006C2F0A">
        <w:tc>
          <w:tcPr>
            <w:tcW w:w="11176" w:type="dxa"/>
          </w:tcPr>
          <w:p w14:paraId="1A655F55" w14:textId="77777777" w:rsidR="0086171C" w:rsidRPr="00614FC8" w:rsidRDefault="0086171C" w:rsidP="006C2F0A">
            <w:pPr>
              <w:tabs>
                <w:tab w:val="left" w:pos="8205"/>
              </w:tabs>
              <w:rPr>
                <w:sz w:val="20"/>
                <w:szCs w:val="20"/>
                <w:lang w:val="pt-BR"/>
              </w:rPr>
            </w:pPr>
          </w:p>
        </w:tc>
      </w:tr>
    </w:tbl>
    <w:p w14:paraId="302228A6" w14:textId="77777777" w:rsidR="0086171C" w:rsidRDefault="0086171C" w:rsidP="0086171C">
      <w:pPr>
        <w:tabs>
          <w:tab w:val="left" w:pos="8205"/>
        </w:tabs>
        <w:rPr>
          <w:lang w:val="pt-BR"/>
        </w:rPr>
      </w:pPr>
    </w:p>
    <w:p w14:paraId="1F741F70" w14:textId="44E6CDD9" w:rsidR="00BD73EE" w:rsidRDefault="00BD73EE" w:rsidP="00614FC8">
      <w:pPr>
        <w:tabs>
          <w:tab w:val="left" w:pos="8205"/>
        </w:tabs>
        <w:rPr>
          <w:lang w:val="pt-BR"/>
        </w:rPr>
      </w:pPr>
    </w:p>
    <w:p w14:paraId="6573E694" w14:textId="77777777" w:rsidR="00BD73EE" w:rsidRDefault="00BD73EE" w:rsidP="00614FC8">
      <w:pPr>
        <w:tabs>
          <w:tab w:val="left" w:pos="8205"/>
        </w:tabs>
        <w:rPr>
          <w:lang w:val="pt-BR"/>
        </w:rPr>
      </w:pPr>
    </w:p>
    <w:tbl>
      <w:tblPr>
        <w:tblW w:w="5254" w:type="pct"/>
        <w:tblLayout w:type="fixed"/>
        <w:tblLook w:val="0600" w:firstRow="0" w:lastRow="0" w:firstColumn="0" w:lastColumn="0" w:noHBand="1" w:noVBand="1"/>
      </w:tblPr>
      <w:tblGrid>
        <w:gridCol w:w="5529"/>
        <w:gridCol w:w="5529"/>
        <w:gridCol w:w="120"/>
        <w:gridCol w:w="576"/>
      </w:tblGrid>
      <w:tr w:rsidR="00BD73EE" w:rsidRPr="00F3182D" w14:paraId="7E3CDA44" w14:textId="77777777" w:rsidTr="00591B1D">
        <w:trPr>
          <w:trHeight w:hRule="exact" w:val="572"/>
        </w:trPr>
        <w:tc>
          <w:tcPr>
            <w:tcW w:w="11754" w:type="dxa"/>
            <w:gridSpan w:val="4"/>
            <w:vAlign w:val="bottom"/>
          </w:tcPr>
          <w:p w14:paraId="54027B31" w14:textId="1530E394" w:rsidR="00BD73EE" w:rsidRPr="00F3182D" w:rsidRDefault="00BD73EE" w:rsidP="00591B1D">
            <w:pPr>
              <w:pStyle w:val="Diadasemana"/>
              <w:rPr>
                <w:lang w:val="pt-BR"/>
              </w:rPr>
            </w:pPr>
            <w:r w:rsidRPr="003A745F">
              <w:rPr>
                <w:sz w:val="44"/>
                <w:szCs w:val="36"/>
                <w:lang w:val="pt-BR"/>
              </w:rPr>
              <w:t>Informações adicionais</w:t>
            </w:r>
          </w:p>
        </w:tc>
      </w:tr>
      <w:tr w:rsidR="00BD73EE" w:rsidRPr="00F3182D" w14:paraId="1674D903" w14:textId="77777777" w:rsidTr="00591B1D">
        <w:trPr>
          <w:gridAfter w:val="1"/>
          <w:wAfter w:w="576" w:type="dxa"/>
          <w:trHeight w:hRule="exact" w:val="340"/>
        </w:trPr>
        <w:tc>
          <w:tcPr>
            <w:tcW w:w="11178" w:type="dxa"/>
            <w:gridSpan w:val="3"/>
            <w:shd w:val="clear" w:color="auto" w:fill="0D1D51" w:themeFill="accent3"/>
          </w:tcPr>
          <w:p w14:paraId="7F8E703D" w14:textId="77777777" w:rsidR="00BD73EE" w:rsidRPr="00E07854" w:rsidRDefault="00BD73EE" w:rsidP="00591B1D">
            <w:pPr>
              <w:pStyle w:val="Cabealhodecoluna"/>
              <w:rPr>
                <w:sz w:val="28"/>
                <w:szCs w:val="28"/>
                <w:lang w:val="pt-BR"/>
              </w:rPr>
            </w:pPr>
          </w:p>
        </w:tc>
      </w:tr>
      <w:tr w:rsidR="00BD73EE" w:rsidRPr="00F3182D" w14:paraId="2FCB77FD" w14:textId="77777777" w:rsidTr="00591B1D">
        <w:trPr>
          <w:gridAfter w:val="1"/>
          <w:wAfter w:w="576" w:type="dxa"/>
          <w:trHeight w:hRule="exact" w:val="454"/>
        </w:trPr>
        <w:tc>
          <w:tcPr>
            <w:tcW w:w="11178" w:type="dxa"/>
            <w:gridSpan w:val="3"/>
          </w:tcPr>
          <w:p w14:paraId="1BB5FD84" w14:textId="77777777" w:rsidR="00BD73EE" w:rsidRPr="00E07854" w:rsidRDefault="00BD73EE" w:rsidP="00591B1D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C</w:t>
            </w:r>
            <w:r w:rsidRPr="00E07854">
              <w:rPr>
                <w:sz w:val="28"/>
                <w:szCs w:val="28"/>
                <w:lang w:val="pt-BR"/>
              </w:rPr>
              <w:t>afé</w:t>
            </w:r>
            <w:r>
              <w:rPr>
                <w:sz w:val="28"/>
                <w:szCs w:val="28"/>
                <w:lang w:val="pt-BR"/>
              </w:rPr>
              <w:t>: fortemente recomendável hospedagem com café incluso.</w:t>
            </w:r>
          </w:p>
        </w:tc>
      </w:tr>
      <w:tr w:rsidR="00BD73EE" w:rsidRPr="00F3182D" w14:paraId="078792B5" w14:textId="77777777" w:rsidTr="00C41061">
        <w:trPr>
          <w:gridAfter w:val="1"/>
          <w:wAfter w:w="576" w:type="dxa"/>
          <w:trHeight w:hRule="exact" w:val="798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2BC6DFE1" w14:textId="7648F1BF" w:rsidR="00BD73EE" w:rsidRPr="00E07854" w:rsidRDefault="00C41061" w:rsidP="00591B1D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Como a moeda local, o peso colombiano é extremamente desvalorizado ante ao dólar e mesmo ao real </w:t>
            </w:r>
            <w:proofErr w:type="gramStart"/>
            <w:r>
              <w:rPr>
                <w:sz w:val="28"/>
                <w:szCs w:val="28"/>
                <w:lang w:val="pt-BR"/>
              </w:rPr>
              <w:t>( 1</w:t>
            </w:r>
            <w:proofErr w:type="gramEnd"/>
            <w:r>
              <w:rPr>
                <w:sz w:val="28"/>
                <w:szCs w:val="28"/>
                <w:lang w:val="pt-BR"/>
              </w:rPr>
              <w:t xml:space="preserve"> x 3600 e 1 x 690 ) as indicações estão em Real brasileiro</w:t>
            </w:r>
          </w:p>
        </w:tc>
      </w:tr>
      <w:tr w:rsidR="00BD73EE" w:rsidRPr="00A94AA8" w14:paraId="518521CF" w14:textId="77777777" w:rsidTr="00591B1D">
        <w:trPr>
          <w:gridAfter w:val="1"/>
          <w:wAfter w:w="576" w:type="dxa"/>
          <w:trHeight w:hRule="exact" w:val="396"/>
        </w:trPr>
        <w:tc>
          <w:tcPr>
            <w:tcW w:w="11178" w:type="dxa"/>
            <w:gridSpan w:val="3"/>
          </w:tcPr>
          <w:p w14:paraId="7713E6AB" w14:textId="2B3FBDD2" w:rsidR="00BD73EE" w:rsidRPr="00E07854" w:rsidRDefault="00BD73EE" w:rsidP="00591B1D">
            <w:pPr>
              <w:pStyle w:val="Nomeenmero"/>
              <w:rPr>
                <w:rFonts w:asciiTheme="minorHAnsi" w:hAnsiTheme="minorHAnsi" w:cstheme="minorHAnsi"/>
                <w:sz w:val="28"/>
                <w:szCs w:val="28"/>
                <w:lang w:val="pt-BR"/>
              </w:rPr>
            </w:pPr>
          </w:p>
        </w:tc>
      </w:tr>
      <w:tr w:rsidR="00BD73EE" w:rsidRPr="00F3182D" w14:paraId="69971F4D" w14:textId="77777777" w:rsidTr="00591B1D">
        <w:trPr>
          <w:gridAfter w:val="1"/>
          <w:wAfter w:w="576" w:type="dxa"/>
          <w:trHeight w:hRule="exact" w:val="416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7B6EED6B" w14:textId="113D1D15" w:rsidR="00BD73EE" w:rsidRPr="00E07854" w:rsidRDefault="00C41061" w:rsidP="00591B1D">
            <w:pPr>
              <w:pStyle w:val="Nomeenmero"/>
              <w:rPr>
                <w:sz w:val="28"/>
                <w:szCs w:val="28"/>
                <w:lang w:val="pt-BR"/>
              </w:rPr>
            </w:pPr>
            <w:r w:rsidRPr="00E07854">
              <w:rPr>
                <w:sz w:val="28"/>
                <w:szCs w:val="28"/>
                <w:lang w:val="pt-BR"/>
              </w:rPr>
              <w:t>Refeição</w:t>
            </w:r>
            <w:r>
              <w:rPr>
                <w:sz w:val="28"/>
                <w:szCs w:val="28"/>
                <w:lang w:val="pt-BR"/>
              </w:rPr>
              <w:t xml:space="preserve">: </w:t>
            </w:r>
            <w:r w:rsidRPr="00E07854">
              <w:rPr>
                <w:sz w:val="28"/>
                <w:szCs w:val="28"/>
                <w:lang w:val="pt-BR"/>
              </w:rPr>
              <w:t xml:space="preserve"> em restaurante barato: </w:t>
            </w:r>
            <w:r>
              <w:rPr>
                <w:sz w:val="28"/>
                <w:szCs w:val="28"/>
                <w:lang w:val="pt-BR"/>
              </w:rPr>
              <w:t>R$ 20,00 a R$ 40,00 (de 13 a 28 mil pesos colombianos)</w:t>
            </w:r>
          </w:p>
        </w:tc>
      </w:tr>
      <w:tr w:rsidR="00C41061" w:rsidRPr="00F3182D" w14:paraId="2CABC695" w14:textId="77777777" w:rsidTr="00591B1D">
        <w:trPr>
          <w:gridAfter w:val="1"/>
          <w:wAfter w:w="576" w:type="dxa"/>
          <w:trHeight w:hRule="exact" w:val="454"/>
        </w:trPr>
        <w:tc>
          <w:tcPr>
            <w:tcW w:w="11178" w:type="dxa"/>
            <w:gridSpan w:val="3"/>
          </w:tcPr>
          <w:p w14:paraId="6598A982" w14:textId="298A7653" w:rsidR="00C41061" w:rsidRPr="00E07854" w:rsidRDefault="00C41061" w:rsidP="00C41061">
            <w:pPr>
              <w:pStyle w:val="Nomeenmero"/>
              <w:rPr>
                <w:sz w:val="28"/>
                <w:szCs w:val="28"/>
                <w:lang w:val="pt-BR"/>
              </w:rPr>
            </w:pPr>
            <w:r w:rsidRPr="00E07854">
              <w:rPr>
                <w:sz w:val="28"/>
                <w:szCs w:val="28"/>
                <w:lang w:val="pt-BR"/>
              </w:rPr>
              <w:t>Refeição</w:t>
            </w:r>
            <w:r>
              <w:rPr>
                <w:sz w:val="28"/>
                <w:szCs w:val="28"/>
                <w:lang w:val="pt-BR"/>
              </w:rPr>
              <w:t xml:space="preserve">: </w:t>
            </w:r>
            <w:r w:rsidRPr="00E07854">
              <w:rPr>
                <w:sz w:val="28"/>
                <w:szCs w:val="28"/>
                <w:lang w:val="pt-BR"/>
              </w:rPr>
              <w:t xml:space="preserve"> em restaurante </w:t>
            </w:r>
            <w:r>
              <w:rPr>
                <w:sz w:val="28"/>
                <w:szCs w:val="28"/>
                <w:lang w:val="pt-BR"/>
              </w:rPr>
              <w:t>mais sofisticado</w:t>
            </w:r>
            <w:r w:rsidRPr="00E07854">
              <w:rPr>
                <w:sz w:val="28"/>
                <w:szCs w:val="28"/>
                <w:lang w:val="pt-BR"/>
              </w:rPr>
              <w:t xml:space="preserve">: </w:t>
            </w:r>
            <w:r>
              <w:rPr>
                <w:sz w:val="28"/>
                <w:szCs w:val="28"/>
                <w:lang w:val="pt-BR"/>
              </w:rPr>
              <w:t>R$ 50,00 a R$ 150,00</w:t>
            </w:r>
          </w:p>
        </w:tc>
      </w:tr>
      <w:tr w:rsidR="00C41061" w:rsidRPr="00F3182D" w14:paraId="48A644F6" w14:textId="77777777" w:rsidTr="00591B1D">
        <w:trPr>
          <w:gridAfter w:val="1"/>
          <w:wAfter w:w="576" w:type="dxa"/>
          <w:trHeight w:hRule="exact" w:val="454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54EDFA40" w14:textId="39660FB9" w:rsidR="00C41061" w:rsidRPr="00E07854" w:rsidRDefault="00C41061" w:rsidP="00C41061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                  </w:t>
            </w:r>
            <w:r w:rsidRPr="00E07854">
              <w:rPr>
                <w:sz w:val="28"/>
                <w:szCs w:val="28"/>
                <w:lang w:val="pt-BR"/>
              </w:rPr>
              <w:t xml:space="preserve">Fast </w:t>
            </w:r>
            <w:proofErr w:type="gramStart"/>
            <w:r w:rsidRPr="00E07854">
              <w:rPr>
                <w:sz w:val="28"/>
                <w:szCs w:val="28"/>
                <w:lang w:val="pt-BR"/>
              </w:rPr>
              <w:t>food :</w:t>
            </w:r>
            <w:proofErr w:type="gramEnd"/>
            <w:r w:rsidRPr="00E07854">
              <w:rPr>
                <w:sz w:val="28"/>
                <w:szCs w:val="28"/>
                <w:lang w:val="pt-BR"/>
              </w:rPr>
              <w:t xml:space="preserve"> </w:t>
            </w:r>
            <w:r>
              <w:rPr>
                <w:sz w:val="28"/>
                <w:szCs w:val="28"/>
                <w:lang w:val="pt-BR"/>
              </w:rPr>
              <w:t>R$ 30</w:t>
            </w:r>
            <w:r w:rsidRPr="00E07854">
              <w:rPr>
                <w:sz w:val="28"/>
                <w:szCs w:val="28"/>
                <w:lang w:val="pt-BR"/>
              </w:rPr>
              <w:t>,00</w:t>
            </w:r>
            <w:r>
              <w:rPr>
                <w:sz w:val="28"/>
                <w:szCs w:val="28"/>
                <w:lang w:val="pt-BR"/>
              </w:rPr>
              <w:t>.</w:t>
            </w:r>
          </w:p>
        </w:tc>
      </w:tr>
      <w:tr w:rsidR="00C41061" w:rsidRPr="00F3182D" w14:paraId="65F08C32" w14:textId="77777777" w:rsidTr="00591B1D">
        <w:trPr>
          <w:gridAfter w:val="1"/>
          <w:wAfter w:w="576" w:type="dxa"/>
          <w:trHeight w:hRule="exact" w:val="454"/>
        </w:trPr>
        <w:tc>
          <w:tcPr>
            <w:tcW w:w="11178" w:type="dxa"/>
            <w:gridSpan w:val="3"/>
            <w:shd w:val="clear" w:color="auto" w:fill="FFFFFF" w:themeFill="background1"/>
          </w:tcPr>
          <w:p w14:paraId="2DB077CC" w14:textId="77777777" w:rsidR="00C41061" w:rsidRDefault="00C41061" w:rsidP="00C41061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</w:tr>
      <w:tr w:rsidR="00C41061" w:rsidRPr="00F3182D" w14:paraId="11245DB4" w14:textId="77777777" w:rsidTr="00591B1D">
        <w:trPr>
          <w:gridAfter w:val="1"/>
          <w:wAfter w:w="576" w:type="dxa"/>
          <w:trHeight w:hRule="exact" w:val="768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583F581E" w14:textId="77777777" w:rsidR="00C41061" w:rsidRDefault="00C41061" w:rsidP="00C41061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Os passeios variam de preço de acordo com as opções desejadas (guia em português, transporte incluso, etc...)</w:t>
            </w:r>
          </w:p>
        </w:tc>
      </w:tr>
      <w:tr w:rsidR="00C41061" w:rsidRPr="00F3182D" w14:paraId="0E8C095B" w14:textId="77777777" w:rsidTr="00591B1D">
        <w:trPr>
          <w:gridAfter w:val="1"/>
          <w:wAfter w:w="576" w:type="dxa"/>
          <w:trHeight w:hRule="exact" w:val="425"/>
        </w:trPr>
        <w:tc>
          <w:tcPr>
            <w:tcW w:w="11178" w:type="dxa"/>
            <w:gridSpan w:val="3"/>
          </w:tcPr>
          <w:p w14:paraId="3B2B7DF6" w14:textId="77777777" w:rsidR="00C41061" w:rsidRPr="00E07854" w:rsidRDefault="00C41061" w:rsidP="00C41061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</w:tr>
      <w:tr w:rsidR="00C41061" w:rsidRPr="00F3182D" w14:paraId="6447CED5" w14:textId="77777777" w:rsidTr="00591B1D">
        <w:trPr>
          <w:gridAfter w:val="1"/>
          <w:wAfter w:w="576" w:type="dxa"/>
          <w:trHeight w:hRule="exact" w:val="841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2D4FAA5F" w14:textId="3224CC50" w:rsidR="00C41061" w:rsidRPr="00E07854" w:rsidRDefault="00C41061" w:rsidP="00C41061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O transporte público tem valor aproximado de R$ 2,00 a 5,00 em ônibus urbano. </w:t>
            </w:r>
          </w:p>
        </w:tc>
      </w:tr>
      <w:tr w:rsidR="00C41061" w:rsidRPr="00F3182D" w14:paraId="152F556D" w14:textId="77777777" w:rsidTr="00591B1D">
        <w:trPr>
          <w:gridAfter w:val="1"/>
          <w:wAfter w:w="576" w:type="dxa"/>
          <w:trHeight w:hRule="exact" w:val="425"/>
        </w:trPr>
        <w:tc>
          <w:tcPr>
            <w:tcW w:w="11178" w:type="dxa"/>
            <w:gridSpan w:val="3"/>
          </w:tcPr>
          <w:p w14:paraId="31D6B6CB" w14:textId="29ACA0E2" w:rsidR="00C41061" w:rsidRPr="00E07854" w:rsidRDefault="00C41061" w:rsidP="00C41061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A cidade dispõe de Uber e taxis</w:t>
            </w:r>
            <w:r w:rsidR="00FB17CF">
              <w:rPr>
                <w:sz w:val="28"/>
                <w:szCs w:val="28"/>
                <w:lang w:val="pt-BR"/>
              </w:rPr>
              <w:t xml:space="preserve">, mas é fundamental combinar o preço antecipadamente!! </w:t>
            </w:r>
          </w:p>
        </w:tc>
      </w:tr>
      <w:tr w:rsidR="00C41061" w:rsidRPr="00F3182D" w14:paraId="73322734" w14:textId="77777777" w:rsidTr="00591B1D">
        <w:trPr>
          <w:gridAfter w:val="1"/>
          <w:wAfter w:w="576" w:type="dxa"/>
          <w:trHeight w:hRule="exact" w:val="718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457D4E50" w14:textId="45407292" w:rsidR="00C41061" w:rsidRPr="00E07854" w:rsidRDefault="00C41061" w:rsidP="00C41061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Como a cultura local é diferente do modo de vida Brasileiro</w:t>
            </w:r>
            <w:r w:rsidR="00FB17CF">
              <w:rPr>
                <w:sz w:val="28"/>
                <w:szCs w:val="28"/>
                <w:lang w:val="pt-BR"/>
              </w:rPr>
              <w:t>, r</w:t>
            </w:r>
            <w:r>
              <w:rPr>
                <w:sz w:val="28"/>
                <w:szCs w:val="28"/>
                <w:lang w:val="pt-BR"/>
              </w:rPr>
              <w:t>equer cuidado!</w:t>
            </w:r>
          </w:p>
        </w:tc>
      </w:tr>
      <w:tr w:rsidR="00C41061" w:rsidRPr="00F3182D" w14:paraId="19D1E9B5" w14:textId="77777777" w:rsidTr="00591B1D">
        <w:trPr>
          <w:gridAfter w:val="1"/>
          <w:wAfter w:w="576" w:type="dxa"/>
          <w:trHeight w:hRule="exact" w:val="275"/>
        </w:trPr>
        <w:tc>
          <w:tcPr>
            <w:tcW w:w="11178" w:type="dxa"/>
            <w:gridSpan w:val="3"/>
          </w:tcPr>
          <w:p w14:paraId="6616F56B" w14:textId="77777777" w:rsidR="00C41061" w:rsidRPr="00E07854" w:rsidRDefault="00C41061" w:rsidP="00C41061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</w:tr>
      <w:tr w:rsidR="00C41061" w:rsidRPr="00F3182D" w14:paraId="7988CC06" w14:textId="77777777" w:rsidTr="00591B1D">
        <w:trPr>
          <w:gridAfter w:val="1"/>
          <w:wAfter w:w="576" w:type="dxa"/>
          <w:trHeight w:hRule="exact" w:val="283"/>
        </w:trPr>
        <w:tc>
          <w:tcPr>
            <w:tcW w:w="11178" w:type="dxa"/>
            <w:gridSpan w:val="3"/>
            <w:shd w:val="clear" w:color="auto" w:fill="F2F2F2" w:themeFill="background1" w:themeFillShade="F2"/>
          </w:tcPr>
          <w:p w14:paraId="24FF8472" w14:textId="77777777" w:rsidR="00C41061" w:rsidRDefault="00C41061" w:rsidP="00C41061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</w:tr>
      <w:tr w:rsidR="00C41061" w:rsidRPr="00F3182D" w14:paraId="1B50BDCE" w14:textId="77777777" w:rsidTr="00591B1D">
        <w:trPr>
          <w:gridAfter w:val="1"/>
          <w:wAfter w:w="576" w:type="dxa"/>
          <w:trHeight w:hRule="exact" w:val="287"/>
        </w:trPr>
        <w:tc>
          <w:tcPr>
            <w:tcW w:w="11178" w:type="dxa"/>
            <w:gridSpan w:val="3"/>
            <w:shd w:val="clear" w:color="auto" w:fill="FFFFFF" w:themeFill="background1"/>
          </w:tcPr>
          <w:p w14:paraId="1007EE61" w14:textId="77777777" w:rsidR="00C41061" w:rsidRPr="00103714" w:rsidRDefault="00C41061" w:rsidP="00C41061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  <w:sz w:val="17"/>
                <w:szCs w:val="17"/>
                <w:lang w:val="pt-BR"/>
              </w:rPr>
            </w:pPr>
          </w:p>
        </w:tc>
      </w:tr>
      <w:tr w:rsidR="00C41061" w:rsidRPr="00F3182D" w14:paraId="33530F2F" w14:textId="77777777" w:rsidTr="00591B1D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2F2F2" w:themeFill="background1" w:themeFillShade="F2"/>
          </w:tcPr>
          <w:p w14:paraId="038E5504" w14:textId="0E930F05" w:rsidR="00C41061" w:rsidRDefault="00C41061" w:rsidP="00C41061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Média de valores </w:t>
            </w:r>
            <w:r w:rsidR="00FB17CF">
              <w:rPr>
                <w:sz w:val="28"/>
                <w:szCs w:val="28"/>
                <w:lang w:val="pt-BR"/>
              </w:rPr>
              <w:t xml:space="preserve">casal </w:t>
            </w:r>
            <w:r>
              <w:rPr>
                <w:sz w:val="28"/>
                <w:szCs w:val="28"/>
                <w:lang w:val="pt-BR"/>
              </w:rPr>
              <w:t>(</w:t>
            </w:r>
            <w:r w:rsidRPr="008D7007">
              <w:rPr>
                <w:sz w:val="28"/>
                <w:szCs w:val="28"/>
                <w:u w:val="double"/>
                <w:lang w:val="pt-BR"/>
              </w:rPr>
              <w:t>sem alimentação</w:t>
            </w:r>
            <w:r>
              <w:rPr>
                <w:sz w:val="28"/>
                <w:szCs w:val="28"/>
                <w:lang w:val="pt-BR"/>
              </w:rPr>
              <w:t>)</w:t>
            </w:r>
          </w:p>
        </w:tc>
        <w:tc>
          <w:tcPr>
            <w:tcW w:w="5529" w:type="dxa"/>
            <w:shd w:val="clear" w:color="auto" w:fill="FFFFFF" w:themeFill="background1"/>
          </w:tcPr>
          <w:p w14:paraId="06603161" w14:textId="77777777" w:rsidR="00C41061" w:rsidRPr="001D5511" w:rsidRDefault="00C41061" w:rsidP="00C41061">
            <w:pPr>
              <w:rPr>
                <w:sz w:val="28"/>
                <w:szCs w:val="28"/>
                <w:lang w:val="pt-BR"/>
              </w:rPr>
            </w:pPr>
          </w:p>
        </w:tc>
      </w:tr>
      <w:tr w:rsidR="008D6964" w:rsidRPr="00F3182D" w14:paraId="3CFB42FA" w14:textId="77777777" w:rsidTr="00591B1D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FFFFF" w:themeFill="background1"/>
          </w:tcPr>
          <w:p w14:paraId="147A59B7" w14:textId="77777777" w:rsidR="008D6964" w:rsidRDefault="008D6964" w:rsidP="008D6964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  <w:tc>
          <w:tcPr>
            <w:tcW w:w="5529" w:type="dxa"/>
            <w:shd w:val="clear" w:color="auto" w:fill="F2F2F2" w:themeFill="background1" w:themeFillShade="F2"/>
          </w:tcPr>
          <w:p w14:paraId="34D07A94" w14:textId="70068D07" w:rsidR="008D6964" w:rsidRPr="008D6964" w:rsidRDefault="008D6964" w:rsidP="008D6964">
            <w:pPr>
              <w:rPr>
                <w:strike/>
                <w:color w:val="FF0000"/>
                <w:sz w:val="22"/>
                <w:lang w:val="pt-BR"/>
              </w:rPr>
            </w:pPr>
            <w:r w:rsidRPr="008D6964">
              <w:rPr>
                <w:strike/>
                <w:color w:val="FF0000"/>
                <w:sz w:val="22"/>
                <w:lang w:val="pt-BR"/>
              </w:rPr>
              <w:t>Resort opção 1 = R$ 2.200,00</w:t>
            </w:r>
          </w:p>
        </w:tc>
      </w:tr>
      <w:tr w:rsidR="008D6964" w:rsidRPr="00F3182D" w14:paraId="1FD17665" w14:textId="77777777" w:rsidTr="00591B1D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2F2F2" w:themeFill="background1" w:themeFillShade="F2"/>
          </w:tcPr>
          <w:p w14:paraId="0E45480A" w14:textId="7E533C25" w:rsidR="008D6964" w:rsidRPr="00E07854" w:rsidRDefault="008D6964" w:rsidP="008D6964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Dia 1</w:t>
            </w:r>
            <w:r w:rsidRPr="001D5511">
              <w:rPr>
                <w:sz w:val="28"/>
                <w:szCs w:val="28"/>
                <w:lang w:val="pt-BR"/>
              </w:rPr>
              <w:t xml:space="preserve"> = </w:t>
            </w:r>
            <w:r>
              <w:rPr>
                <w:sz w:val="28"/>
                <w:szCs w:val="28"/>
                <w:lang w:val="pt-BR"/>
              </w:rPr>
              <w:t>US</w:t>
            </w:r>
            <w:r w:rsidRPr="001D5511">
              <w:rPr>
                <w:sz w:val="28"/>
                <w:szCs w:val="28"/>
                <w:lang w:val="pt-BR"/>
              </w:rPr>
              <w:t xml:space="preserve">$ </w:t>
            </w:r>
            <w:r>
              <w:rPr>
                <w:sz w:val="28"/>
                <w:szCs w:val="28"/>
                <w:lang w:val="pt-BR"/>
              </w:rPr>
              <w:t>72,00</w:t>
            </w:r>
          </w:p>
        </w:tc>
        <w:tc>
          <w:tcPr>
            <w:tcW w:w="5529" w:type="dxa"/>
          </w:tcPr>
          <w:p w14:paraId="12E96B99" w14:textId="21A6B3F5" w:rsidR="008D6964" w:rsidRPr="008D6964" w:rsidRDefault="008D6964" w:rsidP="008D6964">
            <w:pPr>
              <w:rPr>
                <w:strike/>
                <w:color w:val="FF0000"/>
                <w:sz w:val="22"/>
                <w:lang w:val="pt-BR"/>
              </w:rPr>
            </w:pPr>
            <w:r w:rsidRPr="008D6964">
              <w:rPr>
                <w:strike/>
                <w:color w:val="FF0000"/>
                <w:sz w:val="22"/>
                <w:lang w:val="pt-BR"/>
              </w:rPr>
              <w:t>Resort opção 1 = R$ 6.500,00</w:t>
            </w:r>
          </w:p>
        </w:tc>
      </w:tr>
      <w:tr w:rsidR="00C41061" w:rsidRPr="00F3182D" w14:paraId="383909BD" w14:textId="77777777" w:rsidTr="00591B1D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FFFFF" w:themeFill="background1"/>
          </w:tcPr>
          <w:p w14:paraId="41B7C1CE" w14:textId="33451299" w:rsidR="00C41061" w:rsidRDefault="00FB17CF" w:rsidP="00C41061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Dia 2</w:t>
            </w:r>
            <w:r w:rsidR="00C41061" w:rsidRPr="001D5511">
              <w:rPr>
                <w:sz w:val="28"/>
                <w:szCs w:val="28"/>
                <w:lang w:val="pt-BR"/>
              </w:rPr>
              <w:t xml:space="preserve"> = </w:t>
            </w:r>
            <w:r>
              <w:rPr>
                <w:sz w:val="28"/>
                <w:szCs w:val="28"/>
                <w:lang w:val="pt-BR"/>
              </w:rPr>
              <w:t>US$ 78,00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14:paraId="4192CFC1" w14:textId="77777777" w:rsidR="00C41061" w:rsidRPr="001D5511" w:rsidRDefault="00C41061" w:rsidP="00C41061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  </w:t>
            </w:r>
          </w:p>
        </w:tc>
      </w:tr>
      <w:tr w:rsidR="008D6964" w:rsidRPr="00F3182D" w14:paraId="75AAE5DB" w14:textId="77777777" w:rsidTr="00591B1D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2F2F2" w:themeFill="background1" w:themeFillShade="F2"/>
          </w:tcPr>
          <w:p w14:paraId="7F375D57" w14:textId="010D019F" w:rsidR="008D6964" w:rsidRDefault="008D6964" w:rsidP="008D6964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Dia 3 </w:t>
            </w:r>
            <w:r w:rsidRPr="001D5511">
              <w:rPr>
                <w:sz w:val="28"/>
                <w:szCs w:val="28"/>
                <w:lang w:val="pt-BR"/>
              </w:rPr>
              <w:t xml:space="preserve">= </w:t>
            </w:r>
            <w:r>
              <w:rPr>
                <w:sz w:val="28"/>
                <w:szCs w:val="28"/>
                <w:lang w:val="pt-BR"/>
              </w:rPr>
              <w:t>US$ 133,20</w:t>
            </w:r>
          </w:p>
        </w:tc>
        <w:tc>
          <w:tcPr>
            <w:tcW w:w="5529" w:type="dxa"/>
          </w:tcPr>
          <w:p w14:paraId="0A04CFF7" w14:textId="3CD0D989" w:rsidR="008D6964" w:rsidRPr="001D5511" w:rsidRDefault="008D6964" w:rsidP="008D6964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TOTAL MAIOR DE GASTOS = US$ 869,20</w:t>
            </w:r>
          </w:p>
        </w:tc>
      </w:tr>
      <w:tr w:rsidR="008D6964" w:rsidRPr="00F3182D" w14:paraId="6FE20ADF" w14:textId="77777777" w:rsidTr="00591B1D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FFFFF" w:themeFill="background1"/>
          </w:tcPr>
          <w:p w14:paraId="38410C6D" w14:textId="3DA6B6FA" w:rsidR="008D6964" w:rsidRDefault="008D6964" w:rsidP="008D6964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Dia 4 </w:t>
            </w:r>
            <w:r w:rsidRPr="001D5511">
              <w:rPr>
                <w:sz w:val="28"/>
                <w:szCs w:val="28"/>
                <w:lang w:val="pt-BR"/>
              </w:rPr>
              <w:t xml:space="preserve">= </w:t>
            </w:r>
            <w:r>
              <w:rPr>
                <w:sz w:val="28"/>
                <w:szCs w:val="28"/>
                <w:lang w:val="pt-BR"/>
              </w:rPr>
              <w:t>US$ 526,00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14:paraId="328693D4" w14:textId="33363C74" w:rsidR="008D6964" w:rsidRPr="001D5511" w:rsidRDefault="008D6964" w:rsidP="008D6964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MÉDIA ALTA DIÁRIA DE GASTOS = US</w:t>
            </w:r>
            <w:r w:rsidRPr="001D5511">
              <w:rPr>
                <w:sz w:val="28"/>
                <w:szCs w:val="28"/>
                <w:lang w:val="pt-BR"/>
              </w:rPr>
              <w:t>$</w:t>
            </w:r>
            <w:r>
              <w:rPr>
                <w:sz w:val="28"/>
                <w:szCs w:val="28"/>
                <w:lang w:val="pt-BR"/>
              </w:rPr>
              <w:t xml:space="preserve"> 173,84</w:t>
            </w:r>
          </w:p>
        </w:tc>
      </w:tr>
      <w:tr w:rsidR="00C41061" w:rsidRPr="00F3182D" w14:paraId="0EA74E56" w14:textId="77777777" w:rsidTr="00591B1D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2F2F2" w:themeFill="background1" w:themeFillShade="F2"/>
          </w:tcPr>
          <w:p w14:paraId="4DC80B91" w14:textId="7D8E0AF8" w:rsidR="00C41061" w:rsidRDefault="00FB17CF" w:rsidP="00C41061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Dia 5</w:t>
            </w:r>
            <w:r w:rsidR="00C41061">
              <w:rPr>
                <w:sz w:val="28"/>
                <w:szCs w:val="28"/>
                <w:lang w:val="pt-BR"/>
              </w:rPr>
              <w:t xml:space="preserve"> </w:t>
            </w:r>
            <w:r w:rsidR="00C41061" w:rsidRPr="001D5511">
              <w:rPr>
                <w:sz w:val="28"/>
                <w:szCs w:val="28"/>
                <w:lang w:val="pt-BR"/>
              </w:rPr>
              <w:t xml:space="preserve">= </w:t>
            </w:r>
            <w:r>
              <w:rPr>
                <w:sz w:val="28"/>
                <w:szCs w:val="28"/>
                <w:lang w:val="pt-BR"/>
              </w:rPr>
              <w:t>US$ 60,00</w:t>
            </w:r>
          </w:p>
        </w:tc>
        <w:tc>
          <w:tcPr>
            <w:tcW w:w="5529" w:type="dxa"/>
          </w:tcPr>
          <w:p w14:paraId="0E708B93" w14:textId="0A131A1E" w:rsidR="00C41061" w:rsidRPr="001D5511" w:rsidRDefault="00C41061" w:rsidP="00C41061">
            <w:pPr>
              <w:rPr>
                <w:sz w:val="28"/>
                <w:szCs w:val="28"/>
                <w:lang w:val="pt-BR"/>
              </w:rPr>
            </w:pPr>
          </w:p>
        </w:tc>
      </w:tr>
      <w:tr w:rsidR="00C41061" w:rsidRPr="00F3182D" w14:paraId="097DAC5B" w14:textId="77777777" w:rsidTr="00591B1D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FFFFF" w:themeFill="background1"/>
          </w:tcPr>
          <w:p w14:paraId="4374FB1B" w14:textId="6827E071" w:rsidR="00C41061" w:rsidRDefault="00FB17CF" w:rsidP="00C41061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Dia 6 e 7</w:t>
            </w:r>
            <w:r w:rsidR="00C41061">
              <w:rPr>
                <w:sz w:val="28"/>
                <w:szCs w:val="28"/>
                <w:lang w:val="pt-BR"/>
              </w:rPr>
              <w:t xml:space="preserve"> </w:t>
            </w:r>
            <w:r w:rsidR="00C41061" w:rsidRPr="001D5511">
              <w:rPr>
                <w:sz w:val="28"/>
                <w:szCs w:val="28"/>
                <w:lang w:val="pt-BR"/>
              </w:rPr>
              <w:t xml:space="preserve">= </w:t>
            </w:r>
            <w:r w:rsidR="00C41061">
              <w:rPr>
                <w:sz w:val="28"/>
                <w:szCs w:val="28"/>
                <w:lang w:val="pt-BR"/>
              </w:rPr>
              <w:t xml:space="preserve">valor médio </w:t>
            </w:r>
            <w:r>
              <w:rPr>
                <w:sz w:val="28"/>
                <w:szCs w:val="28"/>
                <w:lang w:val="pt-BR"/>
              </w:rPr>
              <w:t>do hotel</w:t>
            </w:r>
          </w:p>
        </w:tc>
        <w:tc>
          <w:tcPr>
            <w:tcW w:w="5529" w:type="dxa"/>
            <w:shd w:val="clear" w:color="auto" w:fill="F2F2F2" w:themeFill="background1" w:themeFillShade="F2"/>
          </w:tcPr>
          <w:p w14:paraId="79D207AF" w14:textId="77777777" w:rsidR="00C41061" w:rsidRPr="001D5511" w:rsidRDefault="00C41061" w:rsidP="00C41061">
            <w:pPr>
              <w:rPr>
                <w:sz w:val="28"/>
                <w:szCs w:val="28"/>
                <w:lang w:val="pt-BR"/>
              </w:rPr>
            </w:pPr>
          </w:p>
        </w:tc>
      </w:tr>
      <w:tr w:rsidR="008D6964" w:rsidRPr="00F3182D" w14:paraId="067AD348" w14:textId="77777777" w:rsidTr="00591B1D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2F2F2" w:themeFill="background1" w:themeFillShade="F2"/>
          </w:tcPr>
          <w:p w14:paraId="3549C233" w14:textId="77777777" w:rsidR="008D6964" w:rsidRDefault="008D6964" w:rsidP="00C41061">
            <w:pPr>
              <w:pStyle w:val="Nomeenmero"/>
              <w:rPr>
                <w:sz w:val="28"/>
                <w:szCs w:val="28"/>
                <w:lang w:val="pt-BR"/>
              </w:rPr>
            </w:pPr>
          </w:p>
        </w:tc>
        <w:tc>
          <w:tcPr>
            <w:tcW w:w="5529" w:type="dxa"/>
            <w:vMerge w:val="restart"/>
          </w:tcPr>
          <w:p w14:paraId="69ABFFA2" w14:textId="4EF2E22A" w:rsidR="008D6964" w:rsidRPr="001D5511" w:rsidRDefault="008D6964" w:rsidP="00C41061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TOTAL GERAL DE GASTOS CONVERTIDO </w:t>
            </w:r>
            <w:proofErr w:type="gramStart"/>
            <w:r>
              <w:rPr>
                <w:sz w:val="28"/>
                <w:szCs w:val="28"/>
                <w:lang w:val="pt-BR"/>
              </w:rPr>
              <w:t>( sem</w:t>
            </w:r>
            <w:proofErr w:type="gramEnd"/>
            <w:r>
              <w:rPr>
                <w:sz w:val="28"/>
                <w:szCs w:val="28"/>
                <w:lang w:val="pt-BR"/>
              </w:rPr>
              <w:t xml:space="preserve"> contara adição do resort)</w:t>
            </w:r>
          </w:p>
        </w:tc>
      </w:tr>
      <w:tr w:rsidR="008D6964" w:rsidRPr="00F3182D" w14:paraId="2459803C" w14:textId="77777777" w:rsidTr="00591B1D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FFFFF" w:themeFill="background1"/>
          </w:tcPr>
          <w:p w14:paraId="31081413" w14:textId="3B97EBD4" w:rsidR="008D6964" w:rsidRDefault="008D6964" w:rsidP="00C41061">
            <w:pPr>
              <w:pStyle w:val="Nomeenmero"/>
              <w:rPr>
                <w:sz w:val="28"/>
                <w:szCs w:val="28"/>
                <w:lang w:val="pt-BR"/>
              </w:rPr>
            </w:pPr>
            <w:proofErr w:type="spellStart"/>
            <w:r>
              <w:rPr>
                <w:sz w:val="28"/>
                <w:szCs w:val="28"/>
                <w:lang w:val="pt-BR"/>
              </w:rPr>
              <w:t>Vôo</w:t>
            </w:r>
            <w:proofErr w:type="spellEnd"/>
            <w:r>
              <w:rPr>
                <w:sz w:val="28"/>
                <w:szCs w:val="28"/>
                <w:lang w:val="pt-BR"/>
              </w:rPr>
              <w:t xml:space="preserve"> já contratado = (R$ 4200,000)</w:t>
            </w:r>
          </w:p>
        </w:tc>
        <w:tc>
          <w:tcPr>
            <w:tcW w:w="5529" w:type="dxa"/>
            <w:vMerge/>
            <w:shd w:val="clear" w:color="auto" w:fill="F2F2F2" w:themeFill="background1" w:themeFillShade="F2"/>
          </w:tcPr>
          <w:p w14:paraId="1DF6E91B" w14:textId="4E45FB89" w:rsidR="008D6964" w:rsidRPr="001D5511" w:rsidRDefault="008D6964" w:rsidP="00C41061">
            <w:pPr>
              <w:rPr>
                <w:sz w:val="28"/>
                <w:szCs w:val="28"/>
                <w:lang w:val="pt-BR"/>
              </w:rPr>
            </w:pPr>
          </w:p>
        </w:tc>
      </w:tr>
      <w:tr w:rsidR="00C41061" w:rsidRPr="00F3182D" w14:paraId="44A114A8" w14:textId="77777777" w:rsidTr="00591B1D">
        <w:trPr>
          <w:gridAfter w:val="2"/>
          <w:wAfter w:w="696" w:type="dxa"/>
          <w:trHeight w:hRule="exact" w:val="454"/>
        </w:trPr>
        <w:tc>
          <w:tcPr>
            <w:tcW w:w="5529" w:type="dxa"/>
            <w:shd w:val="clear" w:color="auto" w:fill="F2F2F2" w:themeFill="background1" w:themeFillShade="F2"/>
          </w:tcPr>
          <w:p w14:paraId="189945F5" w14:textId="77777777" w:rsidR="00C41061" w:rsidRDefault="00C41061" w:rsidP="00C41061">
            <w:pPr>
              <w:pStyle w:val="Nomeenmero"/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>Hospedagem já contratada</w:t>
            </w:r>
          </w:p>
        </w:tc>
        <w:tc>
          <w:tcPr>
            <w:tcW w:w="5529" w:type="dxa"/>
            <w:shd w:val="clear" w:color="auto" w:fill="FFFFFF" w:themeFill="background1"/>
          </w:tcPr>
          <w:p w14:paraId="4B1D7868" w14:textId="377B7D79" w:rsidR="00C41061" w:rsidRPr="001D5511" w:rsidRDefault="008D6964" w:rsidP="00C41061">
            <w:pPr>
              <w:rPr>
                <w:sz w:val="28"/>
                <w:szCs w:val="28"/>
                <w:lang w:val="pt-BR"/>
              </w:rPr>
            </w:pPr>
            <w:r>
              <w:rPr>
                <w:sz w:val="28"/>
                <w:szCs w:val="28"/>
                <w:lang w:val="pt-BR"/>
              </w:rPr>
              <w:t xml:space="preserve">VALOR </w:t>
            </w:r>
            <w:proofErr w:type="gramStart"/>
            <w:r>
              <w:rPr>
                <w:sz w:val="28"/>
                <w:szCs w:val="28"/>
                <w:lang w:val="pt-BR"/>
              </w:rPr>
              <w:t xml:space="preserve">APROXIMADO  </w:t>
            </w:r>
            <w:r w:rsidR="00C41061">
              <w:rPr>
                <w:sz w:val="28"/>
                <w:szCs w:val="28"/>
                <w:lang w:val="pt-BR"/>
              </w:rPr>
              <w:t>=</w:t>
            </w:r>
            <w:proofErr w:type="gramEnd"/>
            <w:r w:rsidR="00C41061">
              <w:rPr>
                <w:sz w:val="28"/>
                <w:szCs w:val="28"/>
                <w:lang w:val="pt-BR"/>
              </w:rPr>
              <w:t xml:space="preserve"> </w:t>
            </w:r>
            <w:r>
              <w:rPr>
                <w:sz w:val="28"/>
                <w:szCs w:val="28"/>
                <w:lang w:val="pt-BR"/>
              </w:rPr>
              <w:t>R</w:t>
            </w:r>
            <w:r w:rsidR="00C41061" w:rsidRPr="001D5511">
              <w:rPr>
                <w:sz w:val="28"/>
                <w:szCs w:val="28"/>
                <w:lang w:val="pt-BR"/>
              </w:rPr>
              <w:t>$</w:t>
            </w:r>
            <w:r w:rsidR="00C41061">
              <w:rPr>
                <w:sz w:val="28"/>
                <w:szCs w:val="28"/>
                <w:lang w:val="pt-BR"/>
              </w:rPr>
              <w:t xml:space="preserve"> </w:t>
            </w:r>
            <w:r w:rsidR="00FB17CF">
              <w:rPr>
                <w:sz w:val="28"/>
                <w:szCs w:val="28"/>
                <w:lang w:val="pt-BR"/>
              </w:rPr>
              <w:t>1</w:t>
            </w:r>
            <w:r>
              <w:rPr>
                <w:sz w:val="28"/>
                <w:szCs w:val="28"/>
                <w:lang w:val="pt-BR"/>
              </w:rPr>
              <w:t>1.000,00</w:t>
            </w:r>
          </w:p>
        </w:tc>
      </w:tr>
    </w:tbl>
    <w:p w14:paraId="01F4A6AF" w14:textId="77777777" w:rsidR="00DE393D" w:rsidRDefault="00DE393D" w:rsidP="00FB17CF"/>
    <w:sectPr w:rsidR="00DE393D" w:rsidSect="00614FC8">
      <w:headerReference w:type="default" r:id="rId10"/>
      <w:footerReference w:type="default" r:id="rId11"/>
      <w:pgSz w:w="11906" w:h="16838" w:code="9"/>
      <w:pgMar w:top="360" w:right="360" w:bottom="284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6B512" w14:textId="77777777" w:rsidR="001B6F69" w:rsidRDefault="001B6F69" w:rsidP="00535661">
      <w:pPr>
        <w:spacing w:after="0" w:line="240" w:lineRule="auto"/>
      </w:pPr>
      <w:r>
        <w:separator/>
      </w:r>
    </w:p>
  </w:endnote>
  <w:endnote w:type="continuationSeparator" w:id="0">
    <w:p w14:paraId="4DC2F589" w14:textId="77777777" w:rsidR="001B6F69" w:rsidRDefault="001B6F69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12226" w14:textId="2343FA70" w:rsidR="00614FC8" w:rsidRDefault="00614FC8">
    <w:pPr>
      <w:pStyle w:val="Rodap"/>
    </w:pPr>
    <w:r>
      <w:rPr>
        <w:noProof/>
      </w:rPr>
      <w:drawing>
        <wp:anchor distT="0" distB="0" distL="114300" distR="114300" simplePos="0" relativeHeight="251675648" behindDoc="0" locked="0" layoutInCell="1" allowOverlap="1" wp14:anchorId="01EB63AC" wp14:editId="4F95BF1A">
          <wp:simplePos x="0" y="0"/>
          <wp:positionH relativeFrom="margin">
            <wp:align>right</wp:align>
          </wp:positionH>
          <wp:positionV relativeFrom="paragraph">
            <wp:posOffset>-176876</wp:posOffset>
          </wp:positionV>
          <wp:extent cx="1822150" cy="931891"/>
          <wp:effectExtent l="0" t="0" r="6985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m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2150" cy="931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0AACA" w14:textId="77777777" w:rsidR="001B6F69" w:rsidRDefault="001B6F69" w:rsidP="00535661">
      <w:pPr>
        <w:spacing w:after="0" w:line="240" w:lineRule="auto"/>
      </w:pPr>
      <w:r>
        <w:separator/>
      </w:r>
    </w:p>
  </w:footnote>
  <w:footnote w:type="continuationSeparator" w:id="0">
    <w:p w14:paraId="1B421224" w14:textId="77777777" w:rsidR="001B6F69" w:rsidRDefault="001B6F69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8CB96" w14:textId="35D13A56" w:rsidR="001705E5" w:rsidRPr="002051F8" w:rsidRDefault="00192742">
    <w:pPr>
      <w:pStyle w:val="Cabealho"/>
      <w:rPr>
        <w:lang w:val="pt-BR"/>
      </w:rPr>
    </w:pPr>
    <w:r>
      <w:rPr>
        <w:noProof/>
        <w:lang w:val="pt-BR" w:bidi="pt-BR"/>
      </w:rPr>
      <w:drawing>
        <wp:anchor distT="0" distB="0" distL="114300" distR="114300" simplePos="0" relativeHeight="251672576" behindDoc="0" locked="0" layoutInCell="1" allowOverlap="1" wp14:anchorId="0672D01C" wp14:editId="68CB6DEE">
          <wp:simplePos x="0" y="0"/>
          <wp:positionH relativeFrom="margin">
            <wp:posOffset>683092</wp:posOffset>
          </wp:positionH>
          <wp:positionV relativeFrom="paragraph">
            <wp:posOffset>-179070</wp:posOffset>
          </wp:positionV>
          <wp:extent cx="1703542" cy="1400175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542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4FC8">
      <w:rPr>
        <w:noProof/>
        <w:lang w:val="pt-BR" w:bidi="pt-BR"/>
      </w:rPr>
      <w:drawing>
        <wp:anchor distT="0" distB="0" distL="114300" distR="114300" simplePos="0" relativeHeight="251674624" behindDoc="0" locked="0" layoutInCell="1" allowOverlap="1" wp14:anchorId="36BDB40A" wp14:editId="42AA6028">
          <wp:simplePos x="0" y="0"/>
          <wp:positionH relativeFrom="column">
            <wp:posOffset>1527175</wp:posOffset>
          </wp:positionH>
          <wp:positionV relativeFrom="paragraph">
            <wp:posOffset>-216535</wp:posOffset>
          </wp:positionV>
          <wp:extent cx="5857121" cy="1851405"/>
          <wp:effectExtent l="38100" t="0" r="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57683">
                    <a:off x="0" y="0"/>
                    <a:ext cx="5857121" cy="185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3B9C" w:rsidRPr="002051F8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F9A60F5" wp14:editId="50865C76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o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Forma Livre: Forma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a Livre: Forma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a Livre: Forma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a Livre: Forma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a Livre: Forma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vre: Forma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tângulo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1CA3883D" id="Grupo 10" o:spid="_x0000_s1026" alt="&quot;&quot;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oBSSSxPCDwNFIkmx/KA&#10;UhENTCQqx/IwOZYHlIpoYCJROZaHybE8lGMJgdULyrE8TI7lAaWS28DkWB7KsYTAq4Ii0eRYHsqx&#10;hMDTQJFociwP5VhC4GmgSDQ5lodyLCGwNFCO5WFyLA/lWELgaaBINDmWh3IsIfA0UCSaHMtDOZYQ&#10;eBooEk2O5aEcSwg8DRSJJsfyUI4lBI4GT+VYQuBlIBzL0+RYnsqxhMDTQGbnp8mxPJVjCYGngczO&#10;T5NjeSrHEgJPA1knPk2O5akcSwg8DWSd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">
              <v:shape id="Forma Livre: Forma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tângulo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Retângulo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16A076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6D060BC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26462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48AD81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821750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B447CC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4A1656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60FA2E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8065D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5CF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8D4CB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BCF438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BB80639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C8"/>
    <w:rsid w:val="0001548B"/>
    <w:rsid w:val="000420F1"/>
    <w:rsid w:val="00047640"/>
    <w:rsid w:val="00073F67"/>
    <w:rsid w:val="0014473C"/>
    <w:rsid w:val="00147254"/>
    <w:rsid w:val="001473C8"/>
    <w:rsid w:val="00166B0C"/>
    <w:rsid w:val="001705E5"/>
    <w:rsid w:val="00192742"/>
    <w:rsid w:val="001A7D1C"/>
    <w:rsid w:val="001B6F69"/>
    <w:rsid w:val="001C08FB"/>
    <w:rsid w:val="002051F8"/>
    <w:rsid w:val="00206CF4"/>
    <w:rsid w:val="00252CC9"/>
    <w:rsid w:val="00276428"/>
    <w:rsid w:val="002A14B7"/>
    <w:rsid w:val="002C3B9C"/>
    <w:rsid w:val="002E4997"/>
    <w:rsid w:val="003172A0"/>
    <w:rsid w:val="00372AA3"/>
    <w:rsid w:val="0037392E"/>
    <w:rsid w:val="003963B3"/>
    <w:rsid w:val="003975C5"/>
    <w:rsid w:val="003C219C"/>
    <w:rsid w:val="004A22A6"/>
    <w:rsid w:val="004E0B74"/>
    <w:rsid w:val="004F1245"/>
    <w:rsid w:val="00535661"/>
    <w:rsid w:val="00567D60"/>
    <w:rsid w:val="00583006"/>
    <w:rsid w:val="005B624C"/>
    <w:rsid w:val="005B6801"/>
    <w:rsid w:val="005D3F6E"/>
    <w:rsid w:val="00614FC8"/>
    <w:rsid w:val="00616516"/>
    <w:rsid w:val="00634178"/>
    <w:rsid w:val="00671D28"/>
    <w:rsid w:val="00676ABB"/>
    <w:rsid w:val="0068182D"/>
    <w:rsid w:val="00690C15"/>
    <w:rsid w:val="00694494"/>
    <w:rsid w:val="006B6F1F"/>
    <w:rsid w:val="0070317F"/>
    <w:rsid w:val="00714B42"/>
    <w:rsid w:val="00717364"/>
    <w:rsid w:val="00760581"/>
    <w:rsid w:val="0077067F"/>
    <w:rsid w:val="007B1533"/>
    <w:rsid w:val="007C74BA"/>
    <w:rsid w:val="007D7FA5"/>
    <w:rsid w:val="0082378B"/>
    <w:rsid w:val="008255F7"/>
    <w:rsid w:val="00826000"/>
    <w:rsid w:val="0086171C"/>
    <w:rsid w:val="00882736"/>
    <w:rsid w:val="00883681"/>
    <w:rsid w:val="00884EF5"/>
    <w:rsid w:val="008A5A34"/>
    <w:rsid w:val="008B0E87"/>
    <w:rsid w:val="008C16EB"/>
    <w:rsid w:val="008D6964"/>
    <w:rsid w:val="00920E9F"/>
    <w:rsid w:val="009A77D6"/>
    <w:rsid w:val="009C565C"/>
    <w:rsid w:val="009F17F9"/>
    <w:rsid w:val="00A02EB6"/>
    <w:rsid w:val="00A365C5"/>
    <w:rsid w:val="00A73265"/>
    <w:rsid w:val="00A86FA8"/>
    <w:rsid w:val="00AB1F71"/>
    <w:rsid w:val="00B34BD7"/>
    <w:rsid w:val="00B872C4"/>
    <w:rsid w:val="00BB48FE"/>
    <w:rsid w:val="00BB5990"/>
    <w:rsid w:val="00BD73EE"/>
    <w:rsid w:val="00C00D37"/>
    <w:rsid w:val="00C41061"/>
    <w:rsid w:val="00C94A5E"/>
    <w:rsid w:val="00CA2606"/>
    <w:rsid w:val="00CB61D8"/>
    <w:rsid w:val="00D05149"/>
    <w:rsid w:val="00D2206D"/>
    <w:rsid w:val="00D52DA7"/>
    <w:rsid w:val="00D55EF5"/>
    <w:rsid w:val="00D7309F"/>
    <w:rsid w:val="00DD5519"/>
    <w:rsid w:val="00DE393D"/>
    <w:rsid w:val="00E561E4"/>
    <w:rsid w:val="00EA567A"/>
    <w:rsid w:val="00EC7527"/>
    <w:rsid w:val="00EE4251"/>
    <w:rsid w:val="00F03823"/>
    <w:rsid w:val="00F108E1"/>
    <w:rsid w:val="00F12183"/>
    <w:rsid w:val="00F132F8"/>
    <w:rsid w:val="00F238EC"/>
    <w:rsid w:val="00F3182D"/>
    <w:rsid w:val="00F568D7"/>
    <w:rsid w:val="00F72EB9"/>
    <w:rsid w:val="00FA47FC"/>
    <w:rsid w:val="00FB17CF"/>
    <w:rsid w:val="00FB3CB9"/>
    <w:rsid w:val="00FC665E"/>
    <w:rsid w:val="00FD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F0A1C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051F8"/>
    <w:rPr>
      <w:rFonts w:ascii="Calibri" w:hAnsi="Calibri" w:cs="Calibri"/>
      <w:sz w:val="18"/>
    </w:rPr>
  </w:style>
  <w:style w:type="paragraph" w:styleId="Ttulo1">
    <w:name w:val="heading 1"/>
    <w:basedOn w:val="Normal"/>
    <w:next w:val="Normal"/>
    <w:link w:val="Ttulo1Char"/>
    <w:uiPriority w:val="9"/>
    <w:unhideWhenUsed/>
    <w:qFormat/>
    <w:rsid w:val="002051F8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rsid w:val="002051F8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2051F8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rsid w:val="002051F8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rsid w:val="002051F8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2051F8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2051F8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2051F8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2051F8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051F8"/>
    <w:rPr>
      <w:rFonts w:ascii="Calibri" w:hAnsi="Calibri" w:cs="Calibri"/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51F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1"/>
    <w:rsid w:val="002051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2051F8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Horrio">
    <w:name w:val="Horário"/>
    <w:basedOn w:val="Normal"/>
    <w:qFormat/>
    <w:rsid w:val="002051F8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Ttulo2Char">
    <w:name w:val="Título 2 Char"/>
    <w:basedOn w:val="Fontepargpadro"/>
    <w:link w:val="Ttulo2"/>
    <w:uiPriority w:val="1"/>
    <w:semiHidden/>
    <w:rsid w:val="002051F8"/>
    <w:rPr>
      <w:rFonts w:ascii="Corbel" w:hAnsi="Corbel" w:cs="Calibri"/>
      <w:color w:val="595959" w:themeColor="text1" w:themeTint="A6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2051F8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omeenmero">
    <w:name w:val="Nome e número"/>
    <w:basedOn w:val="Normal"/>
    <w:qFormat/>
    <w:rsid w:val="002051F8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Ttulo4Char">
    <w:name w:val="Título 4 Char"/>
    <w:basedOn w:val="Fontepargpadro"/>
    <w:link w:val="Ttulo4"/>
    <w:uiPriority w:val="1"/>
    <w:semiHidden/>
    <w:rsid w:val="002051F8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iadasemana">
    <w:name w:val="Dia da semana"/>
    <w:basedOn w:val="Ttulo2"/>
    <w:qFormat/>
    <w:rsid w:val="002051F8"/>
    <w:pPr>
      <w:jc w:val="center"/>
    </w:pPr>
    <w:rPr>
      <w:b/>
      <w:color w:val="44546A" w:themeColor="text2"/>
      <w:sz w:val="28"/>
    </w:rPr>
  </w:style>
  <w:style w:type="paragraph" w:customStyle="1" w:styleId="Ttulodocronograma">
    <w:name w:val="Título do cronograma"/>
    <w:basedOn w:val="Normal"/>
    <w:qFormat/>
    <w:rsid w:val="002051F8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Cabealhodecoluna">
    <w:name w:val="Cabeçalho de coluna"/>
    <w:basedOn w:val="Ttulo4"/>
    <w:qFormat/>
    <w:rsid w:val="00F3182D"/>
    <w:pPr>
      <w:spacing w:before="60"/>
      <w:outlineLvl w:val="9"/>
    </w:pPr>
    <w:rPr>
      <w:b w:val="0"/>
      <w:sz w:val="22"/>
    </w:rPr>
  </w:style>
  <w:style w:type="paragraph" w:styleId="Cabealho">
    <w:name w:val="header"/>
    <w:basedOn w:val="Normal"/>
    <w:link w:val="CabealhoChar"/>
    <w:uiPriority w:val="99"/>
    <w:unhideWhenUsed/>
    <w:rsid w:val="00205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51F8"/>
    <w:rPr>
      <w:rFonts w:ascii="Calibri" w:hAnsi="Calibri" w:cs="Calibri"/>
      <w:sz w:val="18"/>
    </w:rPr>
  </w:style>
  <w:style w:type="paragraph" w:styleId="Rodap">
    <w:name w:val="footer"/>
    <w:basedOn w:val="Normal"/>
    <w:link w:val="RodapChar"/>
    <w:uiPriority w:val="99"/>
    <w:unhideWhenUsed/>
    <w:rsid w:val="00205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51F8"/>
    <w:rPr>
      <w:rFonts w:ascii="Calibri" w:hAnsi="Calibri" w:cs="Calibri"/>
      <w:sz w:val="18"/>
    </w:rPr>
  </w:style>
  <w:style w:type="character" w:styleId="Meno">
    <w:name w:val="Mention"/>
    <w:basedOn w:val="Fontepargpadro"/>
    <w:uiPriority w:val="99"/>
    <w:semiHidden/>
    <w:unhideWhenUsed/>
    <w:rsid w:val="002051F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2051F8"/>
    <w:pPr>
      <w:numPr>
        <w:numId w:val="5"/>
      </w:numPr>
    </w:pPr>
  </w:style>
  <w:style w:type="numbering" w:styleId="1ai">
    <w:name w:val="Outline List 1"/>
    <w:basedOn w:val="Semlista"/>
    <w:uiPriority w:val="99"/>
    <w:semiHidden/>
    <w:unhideWhenUsed/>
    <w:rsid w:val="002051F8"/>
    <w:pPr>
      <w:numPr>
        <w:numId w:val="6"/>
      </w:numPr>
    </w:pPr>
  </w:style>
  <w:style w:type="character" w:styleId="CdigoHTML">
    <w:name w:val="HTML Code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051F8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2051F8"/>
    <w:rPr>
      <w:rFonts w:ascii="Calibri" w:hAnsi="Calibri" w:cs="Calibri"/>
      <w:i/>
      <w:iCs/>
      <w:sz w:val="18"/>
    </w:rPr>
  </w:style>
  <w:style w:type="character" w:styleId="DefinioHTML">
    <w:name w:val="HTML Definition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2051F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2051F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051F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051F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99"/>
    <w:semiHidden/>
    <w:unhideWhenUsed/>
    <w:rsid w:val="002051F8"/>
    <w:pPr>
      <w:spacing w:after="100"/>
    </w:pPr>
  </w:style>
  <w:style w:type="paragraph" w:styleId="Sumrio2">
    <w:name w:val="toc 2"/>
    <w:basedOn w:val="Normal"/>
    <w:next w:val="Normal"/>
    <w:autoRedefine/>
    <w:uiPriority w:val="99"/>
    <w:semiHidden/>
    <w:unhideWhenUsed/>
    <w:rsid w:val="002051F8"/>
    <w:pPr>
      <w:spacing w:after="100"/>
      <w:ind w:left="180"/>
    </w:pPr>
  </w:style>
  <w:style w:type="paragraph" w:styleId="Sumrio3">
    <w:name w:val="toc 3"/>
    <w:basedOn w:val="Normal"/>
    <w:next w:val="Normal"/>
    <w:autoRedefine/>
    <w:uiPriority w:val="99"/>
    <w:semiHidden/>
    <w:unhideWhenUsed/>
    <w:rsid w:val="002051F8"/>
    <w:pPr>
      <w:spacing w:after="100"/>
      <w:ind w:left="360"/>
    </w:pPr>
  </w:style>
  <w:style w:type="paragraph" w:styleId="Sumrio4">
    <w:name w:val="toc 4"/>
    <w:basedOn w:val="Normal"/>
    <w:next w:val="Normal"/>
    <w:autoRedefine/>
    <w:uiPriority w:val="99"/>
    <w:semiHidden/>
    <w:unhideWhenUsed/>
    <w:rsid w:val="002051F8"/>
    <w:pPr>
      <w:spacing w:after="100"/>
      <w:ind w:left="540"/>
    </w:pPr>
  </w:style>
  <w:style w:type="paragraph" w:styleId="Sumrio5">
    <w:name w:val="toc 5"/>
    <w:basedOn w:val="Normal"/>
    <w:next w:val="Normal"/>
    <w:autoRedefine/>
    <w:uiPriority w:val="99"/>
    <w:semiHidden/>
    <w:unhideWhenUsed/>
    <w:rsid w:val="002051F8"/>
    <w:pPr>
      <w:spacing w:after="100"/>
      <w:ind w:left="720"/>
    </w:pPr>
  </w:style>
  <w:style w:type="paragraph" w:styleId="Sumrio6">
    <w:name w:val="toc 6"/>
    <w:basedOn w:val="Normal"/>
    <w:next w:val="Normal"/>
    <w:autoRedefine/>
    <w:uiPriority w:val="99"/>
    <w:semiHidden/>
    <w:unhideWhenUsed/>
    <w:rsid w:val="002051F8"/>
    <w:pPr>
      <w:spacing w:after="100"/>
      <w:ind w:left="900"/>
    </w:pPr>
  </w:style>
  <w:style w:type="paragraph" w:styleId="Sumrio7">
    <w:name w:val="toc 7"/>
    <w:basedOn w:val="Normal"/>
    <w:next w:val="Normal"/>
    <w:autoRedefine/>
    <w:uiPriority w:val="99"/>
    <w:semiHidden/>
    <w:unhideWhenUsed/>
    <w:rsid w:val="002051F8"/>
    <w:pPr>
      <w:spacing w:after="100"/>
      <w:ind w:left="1080"/>
    </w:pPr>
  </w:style>
  <w:style w:type="paragraph" w:styleId="Sumrio8">
    <w:name w:val="toc 8"/>
    <w:basedOn w:val="Normal"/>
    <w:next w:val="Normal"/>
    <w:autoRedefine/>
    <w:uiPriority w:val="99"/>
    <w:semiHidden/>
    <w:unhideWhenUsed/>
    <w:rsid w:val="002051F8"/>
    <w:pPr>
      <w:spacing w:after="100"/>
      <w:ind w:left="1260"/>
    </w:pPr>
  </w:style>
  <w:style w:type="paragraph" w:styleId="Sumrio9">
    <w:name w:val="toc 9"/>
    <w:basedOn w:val="Normal"/>
    <w:next w:val="Normal"/>
    <w:autoRedefine/>
    <w:uiPriority w:val="99"/>
    <w:semiHidden/>
    <w:unhideWhenUsed/>
    <w:rsid w:val="002051F8"/>
    <w:pPr>
      <w:spacing w:after="100"/>
      <w:ind w:left="14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051F8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qFormat/>
    <w:rsid w:val="002051F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qFormat/>
    <w:rsid w:val="002051F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2051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99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99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2051F8"/>
  </w:style>
  <w:style w:type="character" w:styleId="TtulodoLivro">
    <w:name w:val="Book Title"/>
    <w:basedOn w:val="Fontepargpadro"/>
    <w:uiPriority w:val="33"/>
    <w:qFormat/>
    <w:rsid w:val="002051F8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Fontepargpadro"/>
    <w:uiPriority w:val="99"/>
    <w:semiHidden/>
    <w:unhideWhenUsed/>
    <w:rsid w:val="002051F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051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2051F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2051F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2051F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051F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051F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051F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051F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2051F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2051F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2051F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2051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2051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2051F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2051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"/>
    <w:qFormat/>
    <w:rsid w:val="002051F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10"/>
    <w:qFormat/>
    <w:rsid w:val="002051F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2051F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2051F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2051F8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qFormat/>
    <w:rsid w:val="002051F8"/>
    <w:pPr>
      <w:ind w:left="720"/>
      <w:contextualSpacing/>
    </w:pPr>
  </w:style>
  <w:style w:type="paragraph" w:styleId="Numerada">
    <w:name w:val="List Number"/>
    <w:basedOn w:val="Normal"/>
    <w:uiPriority w:val="9"/>
    <w:qFormat/>
    <w:rsid w:val="002051F8"/>
    <w:pPr>
      <w:numPr>
        <w:numId w:val="2"/>
      </w:numPr>
      <w:contextualSpacing/>
    </w:pPr>
  </w:style>
  <w:style w:type="paragraph" w:styleId="Numerada2">
    <w:name w:val="List Number 2"/>
    <w:basedOn w:val="Normal"/>
    <w:uiPriority w:val="10"/>
    <w:qFormat/>
    <w:rsid w:val="002051F8"/>
    <w:pPr>
      <w:numPr>
        <w:numId w:val="4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2051F8"/>
    <w:pPr>
      <w:numPr>
        <w:numId w:val="7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2051F8"/>
    <w:pPr>
      <w:numPr>
        <w:numId w:val="8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2051F8"/>
    <w:pPr>
      <w:numPr>
        <w:numId w:val="9"/>
      </w:numPr>
      <w:contextualSpacing/>
    </w:pPr>
  </w:style>
  <w:style w:type="paragraph" w:styleId="Commarcadores">
    <w:name w:val="List Bullet"/>
    <w:basedOn w:val="Normal"/>
    <w:uiPriority w:val="9"/>
    <w:qFormat/>
    <w:rsid w:val="002051F8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10"/>
    <w:qFormat/>
    <w:rsid w:val="002051F8"/>
    <w:pPr>
      <w:numPr>
        <w:numId w:val="3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2051F8"/>
    <w:pPr>
      <w:numPr>
        <w:numId w:val="10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2051F8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2051F8"/>
    <w:pPr>
      <w:numPr>
        <w:numId w:val="12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5"/>
    <w:qFormat/>
    <w:rsid w:val="002051F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tuloChar">
    <w:name w:val="Subtítulo Char"/>
    <w:basedOn w:val="Fontepargpadro"/>
    <w:link w:val="Subttulo"/>
    <w:uiPriority w:val="5"/>
    <w:rsid w:val="002051F8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2051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2051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2051F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2051F8"/>
    <w:pPr>
      <w:spacing w:after="0"/>
    </w:pPr>
  </w:style>
  <w:style w:type="paragraph" w:styleId="Textodemacro">
    <w:name w:val="macro"/>
    <w:link w:val="TextodemacroChar"/>
    <w:uiPriority w:val="99"/>
    <w:semiHidden/>
    <w:unhideWhenUsed/>
    <w:rsid w:val="002051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2051F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2051F8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2051F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051F8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2051F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2051F8"/>
    <w:pPr>
      <w:spacing w:after="0"/>
      <w:ind w:left="180" w:hanging="18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2051F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2051F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051F8"/>
    <w:rPr>
      <w:rFonts w:ascii="Calibri" w:hAnsi="Calibri" w:cs="Calibri"/>
      <w:i/>
      <w:iCs/>
      <w:color w:val="404040" w:themeColor="text1" w:themeTint="BF"/>
      <w:sz w:val="18"/>
    </w:rPr>
  </w:style>
  <w:style w:type="character" w:styleId="nfase">
    <w:name w:val="Emphasis"/>
    <w:basedOn w:val="Fontepargpadro"/>
    <w:uiPriority w:val="2"/>
    <w:qFormat/>
    <w:rsid w:val="002051F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2051F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2051F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2051F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51F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51F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51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51F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2051F8"/>
    <w:rPr>
      <w:rFonts w:ascii="Calibri" w:hAnsi="Calibri" w:cs="Calibri"/>
      <w:sz w:val="16"/>
      <w:szCs w:val="16"/>
    </w:rPr>
  </w:style>
  <w:style w:type="paragraph" w:styleId="Destinatrio">
    <w:name w:val="envelope address"/>
    <w:basedOn w:val="Normal"/>
    <w:uiPriority w:val="99"/>
    <w:semiHidden/>
    <w:unhideWhenUsed/>
    <w:rsid w:val="002051F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3"/>
    <w:qFormat/>
    <w:rsid w:val="002051F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051F8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051F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5Char">
    <w:name w:val="Título 5 Char"/>
    <w:basedOn w:val="Fontepargpadro"/>
    <w:link w:val="Ttulo5"/>
    <w:uiPriority w:val="1"/>
    <w:semiHidden/>
    <w:rsid w:val="002051F8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Ttulo6Char">
    <w:name w:val="Título 6 Char"/>
    <w:basedOn w:val="Fontepargpadro"/>
    <w:link w:val="Ttulo6"/>
    <w:uiPriority w:val="1"/>
    <w:semiHidden/>
    <w:rsid w:val="002051F8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Ttulo7Char">
    <w:name w:val="Título 7 Char"/>
    <w:basedOn w:val="Fontepargpadro"/>
    <w:link w:val="Ttulo7"/>
    <w:uiPriority w:val="1"/>
    <w:semiHidden/>
    <w:rsid w:val="002051F8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Ttulo8Char">
    <w:name w:val="Título 8 Char"/>
    <w:basedOn w:val="Fontepargpadro"/>
    <w:link w:val="Ttulo8"/>
    <w:uiPriority w:val="1"/>
    <w:semiHidden/>
    <w:rsid w:val="002051F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2051F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2051F8"/>
    <w:pPr>
      <w:numPr>
        <w:numId w:val="13"/>
      </w:numPr>
    </w:pPr>
  </w:style>
  <w:style w:type="table" w:styleId="SimplesTabela1">
    <w:name w:val="Plain Table 1"/>
    <w:basedOn w:val="Tabelanormal"/>
    <w:uiPriority w:val="41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emEspaamento">
    <w:name w:val="No Spacing"/>
    <w:uiPriority w:val="99"/>
    <w:semiHidden/>
    <w:unhideWhenUsed/>
    <w:rsid w:val="002051F8"/>
    <w:pPr>
      <w:spacing w:after="0" w:line="240" w:lineRule="auto"/>
    </w:pPr>
    <w:rPr>
      <w:rFonts w:ascii="Calibri" w:hAnsi="Calibri" w:cs="Calibri"/>
      <w:sz w:val="18"/>
    </w:r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2051F8"/>
  </w:style>
  <w:style w:type="character" w:customStyle="1" w:styleId="DataChar">
    <w:name w:val="Data Char"/>
    <w:basedOn w:val="Fontepargpadro"/>
    <w:link w:val="Data"/>
    <w:uiPriority w:val="99"/>
    <w:semiHidden/>
    <w:rsid w:val="002051F8"/>
    <w:rPr>
      <w:rFonts w:ascii="Calibri" w:hAnsi="Calibri" w:cs="Calibri"/>
      <w:sz w:val="18"/>
    </w:rPr>
  </w:style>
  <w:style w:type="character" w:styleId="RefernciaIntensa">
    <w:name w:val="Intense Reference"/>
    <w:basedOn w:val="Fontepargpadro"/>
    <w:uiPriority w:val="32"/>
    <w:qFormat/>
    <w:rsid w:val="002051F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051F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051F8"/>
    <w:rPr>
      <w:rFonts w:ascii="Calibri" w:hAnsi="Calibri" w:cs="Calibri"/>
      <w:i/>
      <w:iCs/>
      <w:color w:val="2C567A" w:themeColor="accent1"/>
      <w:sz w:val="18"/>
    </w:rPr>
  </w:style>
  <w:style w:type="character" w:styleId="nfaseIntensa">
    <w:name w:val="Intense Emphasis"/>
    <w:basedOn w:val="Fontepargpadro"/>
    <w:uiPriority w:val="21"/>
    <w:qFormat/>
    <w:rsid w:val="002051F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051F8"/>
    <w:rPr>
      <w:rFonts w:ascii="Times New Roman" w:hAnsi="Times New Roman" w:cs="Times New Roman"/>
      <w:sz w:val="24"/>
      <w:szCs w:val="24"/>
    </w:rPr>
  </w:style>
  <w:style w:type="character" w:styleId="Hiperlinkinteligente">
    <w:name w:val="Smart Hyperlink"/>
    <w:basedOn w:val="Fontepargpadro"/>
    <w:uiPriority w:val="99"/>
    <w:semiHidden/>
    <w:unhideWhenUsed/>
    <w:rsid w:val="002051F8"/>
    <w:rPr>
      <w:rFonts w:ascii="Calibri" w:hAnsi="Calibri" w:cs="Calibri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2051F8"/>
    <w:rPr>
      <w:rFonts w:ascii="Calibri" w:hAnsi="Calibri" w:cs="Calibri"/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4"/>
    <w:qFormat/>
    <w:rsid w:val="002051F8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4"/>
    <w:rsid w:val="002051F8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051F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051F8"/>
    <w:rPr>
      <w:rFonts w:ascii="Calibri" w:hAnsi="Calibri" w:cs="Calibri"/>
      <w:sz w:val="18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2051F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051F8"/>
    <w:rPr>
      <w:rFonts w:ascii="Calibri" w:hAnsi="Calibri" w:cs="Calibri"/>
      <w:sz w:val="18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2051F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051F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051F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051F8"/>
    <w:rPr>
      <w:rFonts w:ascii="Calibri" w:hAnsi="Calibri" w:cs="Calibri"/>
      <w:sz w:val="1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051F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051F8"/>
    <w:rPr>
      <w:rFonts w:ascii="Calibri" w:hAnsi="Calibri" w:cs="Calibri"/>
      <w:sz w:val="18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051F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051F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2051F8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2051F8"/>
    <w:rPr>
      <w:rFonts w:ascii="Calibri" w:hAnsi="Calibri" w:cs="Calibri"/>
      <w:sz w:val="18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2051F8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2051F8"/>
    <w:rPr>
      <w:rFonts w:ascii="Calibri" w:hAnsi="Calibri" w:cs="Calibri"/>
      <w:sz w:val="18"/>
    </w:rPr>
  </w:style>
  <w:style w:type="paragraph" w:styleId="Recuonormal">
    <w:name w:val="Normal Indent"/>
    <w:basedOn w:val="Normal"/>
    <w:uiPriority w:val="99"/>
    <w:semiHidden/>
    <w:unhideWhenUsed/>
    <w:qFormat/>
    <w:rsid w:val="002051F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2051F8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2051F8"/>
    <w:rPr>
      <w:rFonts w:ascii="Calibri" w:hAnsi="Calibri" w:cs="Calibri"/>
      <w:sz w:val="18"/>
    </w:rPr>
  </w:style>
  <w:style w:type="table" w:styleId="Tabelacontempornea">
    <w:name w:val="Table Contemporary"/>
    <w:basedOn w:val="Tabelanormal"/>
    <w:uiPriority w:val="99"/>
    <w:semiHidden/>
    <w:unhideWhenUsed/>
    <w:rsid w:val="002051F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99"/>
    <w:semiHidden/>
    <w:unhideWhenUsed/>
    <w:rsid w:val="002051F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99"/>
    <w:semiHidden/>
    <w:unhideWhenUsed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99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2051F8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99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2051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2051F8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2051F8"/>
    <w:rPr>
      <w:rFonts w:ascii="Calibri" w:hAnsi="Calibri" w:cs="Calibri"/>
      <w:sz w:val="18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2051F8"/>
  </w:style>
  <w:style w:type="character" w:customStyle="1" w:styleId="SaudaoChar">
    <w:name w:val="Saudação Char"/>
    <w:basedOn w:val="Fontepargpadro"/>
    <w:link w:val="Saudao"/>
    <w:uiPriority w:val="99"/>
    <w:semiHidden/>
    <w:rsid w:val="002051F8"/>
    <w:rPr>
      <w:rFonts w:ascii="Calibri" w:hAnsi="Calibri" w:cs="Calibri"/>
      <w:sz w:val="18"/>
    </w:rPr>
  </w:style>
  <w:style w:type="table" w:styleId="Tabelaemcolunas1">
    <w:name w:val="Table Columns 1"/>
    <w:basedOn w:val="Tabelanormal"/>
    <w:uiPriority w:val="99"/>
    <w:semiHidden/>
    <w:unhideWhenUsed/>
    <w:rsid w:val="002051F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2051F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2051F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2051F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2051F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2051F8"/>
    <w:pPr>
      <w:spacing w:after="0" w:line="240" w:lineRule="auto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2051F8"/>
    <w:rPr>
      <w:rFonts w:ascii="Calibri" w:hAnsi="Calibri" w:cs="Calibri"/>
      <w:sz w:val="18"/>
    </w:rPr>
  </w:style>
  <w:style w:type="table" w:styleId="TabelaSimples-1">
    <w:name w:val="Table Simple 1"/>
    <w:basedOn w:val="Tabelanormal"/>
    <w:uiPriority w:val="99"/>
    <w:semiHidden/>
    <w:unhideWhenUsed/>
    <w:rsid w:val="002051F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2051F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2051F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2051F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80" w:hanging="1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360" w:hanging="1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540" w:hanging="1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720" w:hanging="1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900" w:hanging="1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080" w:hanging="1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260" w:hanging="1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440" w:hanging="1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2051F8"/>
    <w:pPr>
      <w:spacing w:after="0" w:line="240" w:lineRule="auto"/>
      <w:ind w:left="1620" w:hanging="18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2051F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2051F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2051F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2051F8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2051F8"/>
    <w:rPr>
      <w:rFonts w:ascii="Calibri" w:hAnsi="Calibri" w:cs="Calibri"/>
      <w:sz w:val="18"/>
    </w:rPr>
  </w:style>
  <w:style w:type="table" w:styleId="Tabelacomgrade1">
    <w:name w:val="Table Grid 1"/>
    <w:basedOn w:val="Tabelanormal"/>
    <w:uiPriority w:val="99"/>
    <w:semiHidden/>
    <w:unhideWhenUsed/>
    <w:rsid w:val="002051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2051F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2051F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2051F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2051F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2051F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2051F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2051F8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2051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2051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2051F8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2051F8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2051F8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2051F8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2051F8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2051F8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2051F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2051F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2051F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2051F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051F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051F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2051F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2051F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2051F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2051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2051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"/>
    <w:qFormat/>
    <w:rsid w:val="002051F8"/>
    <w:rPr>
      <w:rFonts w:ascii="Calibri" w:hAnsi="Calibri" w:cs="Calibri"/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2051F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unhideWhenUsed/>
    <w:rsid w:val="002051F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2051F8"/>
    <w:rPr>
      <w:rFonts w:ascii="Calibri" w:hAnsi="Calibri" w:cs="Calibri"/>
    </w:rPr>
  </w:style>
  <w:style w:type="paragraph" w:styleId="Legenda">
    <w:name w:val="caption"/>
    <w:basedOn w:val="Normal"/>
    <w:next w:val="Normal"/>
    <w:uiPriority w:val="99"/>
    <w:semiHidden/>
    <w:unhideWhenUsed/>
    <w:rsid w:val="002051F8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S\AppData\Local\Microsoft\Office\16.0\DTS\pt-BR%7b3923BA9C-7DA5-42BE-A35D-856CE78D7BAD%7d\%7b555F3A5D-DE8F-475C-AE50-3AC98130A28B%7dTF78a13e96-8a2f-414e-a78e-7f97008ad61d9ee78ed1_win32-983f5733ef8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{555F3A5D-DE8F-475C-AE50-3AC98130A28B}TF78a13e96-8a2f-414e-a78e-7f97008ad61d9ee78ed1_win32-983f5733ef8d</Template>
  <TotalTime>0</TotalTime>
  <Pages>3</Pages>
  <Words>603</Words>
  <Characters>3261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2026-01-25T20:51:00Z</dcterms:created>
  <dcterms:modified xsi:type="dcterms:W3CDTF">2026-01-25T22:39:00Z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